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BCD" w:rsidRPr="009334CF" w:rsidRDefault="00F96BCD" w:rsidP="00F96BCD">
      <w:pPr>
        <w:pStyle w:val="BrfKopf1"/>
        <w:framePr w:w="0" w:hRule="auto" w:hSpace="0" w:wrap="auto" w:vAnchor="margin" w:hAnchor="text" w:xAlign="left" w:yAlign="inline"/>
        <w:ind w:left="4820"/>
      </w:pPr>
      <w:bookmarkStart w:id="0" w:name="_GoBack"/>
      <w:bookmarkEnd w:id="0"/>
    </w:p>
    <w:p w:rsidR="0089259D" w:rsidRDefault="0089259D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tbl>
      <w:tblPr>
        <w:tblW w:w="9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4876"/>
      </w:tblGrid>
      <w:tr w:rsidR="0089259D" w:rsidRPr="00842E85" w:rsidTr="0004517F">
        <w:trPr>
          <w:trHeight w:hRule="exact" w:val="340"/>
        </w:trPr>
        <w:tc>
          <w:tcPr>
            <w:tcW w:w="4876" w:type="dxa"/>
          </w:tcPr>
          <w:p w:rsidR="0089259D" w:rsidRPr="00842E85" w:rsidRDefault="0089259D" w:rsidP="00DC566C">
            <w:pPr>
              <w:pStyle w:val="BrfKopf2"/>
              <w:framePr w:w="0" w:hRule="auto" w:hSpace="0" w:wrap="auto" w:vAnchor="margin" w:hAnchor="text" w:xAlign="left" w:yAlign="inline"/>
            </w:pPr>
          </w:p>
        </w:tc>
        <w:tc>
          <w:tcPr>
            <w:tcW w:w="4876" w:type="dxa"/>
          </w:tcPr>
          <w:p w:rsidR="0004517F" w:rsidRPr="00842E85" w:rsidRDefault="0004517F" w:rsidP="00200DDB">
            <w:pPr>
              <w:pStyle w:val="Titel1"/>
              <w:spacing w:after="0"/>
              <w:rPr>
                <w:b w:val="0"/>
              </w:rPr>
            </w:pPr>
            <w:bookmarkStart w:id="1" w:name="A1"/>
            <w:bookmarkEnd w:id="1"/>
          </w:p>
        </w:tc>
      </w:tr>
    </w:tbl>
    <w:p w:rsidR="0004517F" w:rsidRPr="00842E85" w:rsidRDefault="0004517F" w:rsidP="0004517F">
      <w:pPr>
        <w:pStyle w:val="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276" w:lineRule="auto"/>
        <w:jc w:val="center"/>
        <w:rPr>
          <w:szCs w:val="28"/>
        </w:rPr>
      </w:pPr>
      <w:bookmarkStart w:id="2" w:name="Betreff"/>
      <w:bookmarkEnd w:id="2"/>
      <w:r w:rsidRPr="00842E85">
        <w:rPr>
          <w:szCs w:val="28"/>
        </w:rPr>
        <w:t>Information</w:t>
      </w:r>
      <w:r w:rsidR="005543E4" w:rsidRPr="00842E85">
        <w:rPr>
          <w:szCs w:val="28"/>
        </w:rPr>
        <w:t>s à l</w:t>
      </w:r>
      <w:r w:rsidR="00842E85">
        <w:rPr>
          <w:szCs w:val="28"/>
        </w:rPr>
        <w:t>’</w:t>
      </w:r>
      <w:r w:rsidR="005543E4" w:rsidRPr="00842E85">
        <w:rPr>
          <w:szCs w:val="28"/>
        </w:rPr>
        <w:t>intention des organisateurs de manifestation</w:t>
      </w:r>
    </w:p>
    <w:p w:rsidR="000128E5" w:rsidRPr="00842E85" w:rsidRDefault="000128E5" w:rsidP="000128E5">
      <w:pPr>
        <w:spacing w:before="60"/>
        <w:rPr>
          <w:b/>
          <w:sz w:val="32"/>
          <w:szCs w:val="32"/>
        </w:rPr>
      </w:pPr>
      <w:r w:rsidRPr="00842E85">
        <w:rPr>
          <w:b/>
          <w:sz w:val="32"/>
          <w:szCs w:val="32"/>
        </w:rPr>
        <w:t>L</w:t>
      </w:r>
      <w:r w:rsidR="00842E85">
        <w:rPr>
          <w:b/>
          <w:sz w:val="32"/>
          <w:szCs w:val="32"/>
        </w:rPr>
        <w:t>’</w:t>
      </w:r>
      <w:r w:rsidRPr="00842E85">
        <w:rPr>
          <w:b/>
          <w:sz w:val="32"/>
          <w:szCs w:val="32"/>
        </w:rPr>
        <w:t>autocontrôle</w:t>
      </w:r>
    </w:p>
    <w:p w:rsidR="005543E4" w:rsidRPr="00842E85" w:rsidRDefault="005543E4" w:rsidP="005543E4">
      <w:pPr>
        <w:spacing w:before="120" w:after="120"/>
      </w:pPr>
      <w:r w:rsidRPr="00842E85">
        <w:t xml:space="preserve">La loi </w:t>
      </w:r>
      <w:r w:rsidR="00967CD7">
        <w:t xml:space="preserve">fédérale </w:t>
      </w:r>
      <w:r w:rsidRPr="00842E85">
        <w:t>sur les denrées alimentaires</w:t>
      </w:r>
      <w:r w:rsidR="00967CD7">
        <w:t xml:space="preserve"> et les objets usuels</w:t>
      </w:r>
      <w:r w:rsidRPr="00842E85">
        <w:t xml:space="preserve"> (</w:t>
      </w:r>
      <w:r w:rsidR="00967CD7">
        <w:t xml:space="preserve">loi sur les denrées alimentaires, </w:t>
      </w:r>
      <w:r w:rsidRPr="00842E85">
        <w:t>LDAI, art.</w:t>
      </w:r>
      <w:r w:rsidR="00967CD7">
        <w:t> </w:t>
      </w:r>
      <w:r w:rsidRPr="00842E85">
        <w:t>1) poursuit quatre objectifs :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</w:rPr>
      </w:pPr>
      <w:r w:rsidRPr="00842E85">
        <w:rPr>
          <w:b/>
        </w:rPr>
        <w:t>protéger la santé du consommateur des risques présentés par les denrées alimentaires et les objets usuels qui ne sont pas sûrs ;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</w:pPr>
      <w:r w:rsidRPr="00842E85">
        <w:rPr>
          <w:b/>
        </w:rPr>
        <w:t>veiller à ce que la manipulation des denrées alimentaires et des objets usuels se fasse dans de bonnes conditions d</w:t>
      </w:r>
      <w:r w:rsidR="00842E85">
        <w:rPr>
          <w:b/>
        </w:rPr>
        <w:t>’</w:t>
      </w:r>
      <w:r w:rsidRPr="00842E85">
        <w:rPr>
          <w:b/>
        </w:rPr>
        <w:t>hygiène ;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</w:rPr>
      </w:pPr>
      <w:r w:rsidRPr="00842E85">
        <w:rPr>
          <w:b/>
        </w:rPr>
        <w:t>protéger le consommateur contre les tromperies relatives aux denrées alimentaires et aux objets usuels ;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</w:rPr>
      </w:pPr>
      <w:r w:rsidRPr="00842E85">
        <w:rPr>
          <w:b/>
        </w:rPr>
        <w:t xml:space="preserve">mettre à </w:t>
      </w:r>
      <w:r w:rsidR="00967CD7">
        <w:rPr>
          <w:b/>
        </w:rPr>
        <w:t xml:space="preserve">la </w:t>
      </w:r>
      <w:r w:rsidRPr="00842E85">
        <w:rPr>
          <w:b/>
        </w:rPr>
        <w:t>disposition des consommateurs les informations nécessaires à l</w:t>
      </w:r>
      <w:r w:rsidR="00842E85">
        <w:rPr>
          <w:b/>
        </w:rPr>
        <w:t>’</w:t>
      </w:r>
      <w:r w:rsidRPr="00842E85">
        <w:rPr>
          <w:b/>
        </w:rPr>
        <w:t>acquisition de denrées alimentaires et d</w:t>
      </w:r>
      <w:r w:rsidR="00842E85">
        <w:rPr>
          <w:b/>
        </w:rPr>
        <w:t>’</w:t>
      </w:r>
      <w:r w:rsidRPr="00842E85">
        <w:rPr>
          <w:b/>
        </w:rPr>
        <w:t xml:space="preserve">objets usuels. </w:t>
      </w:r>
    </w:p>
    <w:p w:rsidR="005543E4" w:rsidRPr="00842E85" w:rsidRDefault="005543E4" w:rsidP="00386FEC">
      <w:pPr>
        <w:spacing w:line="300" w:lineRule="exact"/>
      </w:pPr>
      <w:r w:rsidRPr="00842E85">
        <w:rPr>
          <w:rFonts w:cs="Arial"/>
          <w:color w:val="000000"/>
        </w:rPr>
        <w:t>Les établissements ainsi que les organisateurs de manifestations remettant des denrées alimentaires doivent veiller au respect de toutes les dispositions légales et, à cette fin, mettre sur pied un système d</w:t>
      </w:r>
      <w:r w:rsidR="00842E85">
        <w:rPr>
          <w:rFonts w:cs="Arial"/>
          <w:color w:val="000000"/>
        </w:rPr>
        <w:t>’</w:t>
      </w:r>
      <w:r w:rsidRPr="00842E85">
        <w:rPr>
          <w:rFonts w:cs="Arial"/>
          <w:color w:val="000000"/>
        </w:rPr>
        <w:t xml:space="preserve">autocontrôle. </w:t>
      </w:r>
    </w:p>
    <w:p w:rsidR="005543E4" w:rsidRPr="00842E85" w:rsidRDefault="005543E4" w:rsidP="00386FEC">
      <w:pPr>
        <w:spacing w:before="120"/>
        <w:rPr>
          <w:b/>
        </w:rPr>
      </w:pPr>
      <w:r w:rsidRPr="00842E85">
        <w:rPr>
          <w:b/>
        </w:rPr>
        <w:t xml:space="preserve">Celui-ci doit être conçu en tenant compte des quatre principes suivants : </w:t>
      </w:r>
    </w:p>
    <w:p w:rsidR="005543E4" w:rsidRPr="00842E85" w:rsidRDefault="005543E4" w:rsidP="00386FEC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line="300" w:lineRule="exact"/>
        <w:ind w:left="714" w:hanging="357"/>
      </w:pPr>
      <w:r w:rsidRPr="00842E85">
        <w:t>Toutes les denrées alimentaires remises (eau potable incluse) doivent être de qualité irréprochable.</w:t>
      </w:r>
    </w:p>
    <w:p w:rsidR="005543E4" w:rsidRPr="00842E85" w:rsidRDefault="005543E4" w:rsidP="00386FEC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line="300" w:lineRule="exact"/>
        <w:ind w:left="714" w:hanging="357"/>
      </w:pPr>
      <w:r w:rsidRPr="00842E85">
        <w:t>Des instructions doivent être établies à l</w:t>
      </w:r>
      <w:r w:rsidR="00842E85">
        <w:t>’</w:t>
      </w:r>
      <w:r w:rsidRPr="00842E85">
        <w:t>intention du personnel afin que celui-ci manipule les denrées alimentaires dans de bonnes conditions d</w:t>
      </w:r>
      <w:r w:rsidR="00842E85">
        <w:t>’</w:t>
      </w:r>
      <w:r w:rsidRPr="00842E85">
        <w:t xml:space="preserve">hygiène. </w:t>
      </w:r>
    </w:p>
    <w:p w:rsidR="005543E4" w:rsidRPr="00842E85" w:rsidRDefault="005543E4" w:rsidP="00386FEC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line="300" w:lineRule="exact"/>
        <w:ind w:left="714" w:hanging="357"/>
      </w:pPr>
      <w:r w:rsidRPr="00842E85">
        <w:t>Les consommateurs ne doivent pas être trompés sur l</w:t>
      </w:r>
      <w:r w:rsidR="00842E85">
        <w:t>’</w:t>
      </w:r>
      <w:r w:rsidRPr="00842E85">
        <w:t xml:space="preserve">origine et la composition des denrées alimentaires. </w:t>
      </w:r>
    </w:p>
    <w:p w:rsidR="005543E4" w:rsidRPr="00842E85" w:rsidRDefault="005543E4" w:rsidP="005543E4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after="100" w:line="300" w:lineRule="exact"/>
        <w:ind w:left="714" w:hanging="357"/>
      </w:pPr>
      <w:r w:rsidRPr="00842E85">
        <w:t>L</w:t>
      </w:r>
      <w:r w:rsidR="00842E85">
        <w:t>’</w:t>
      </w:r>
      <w:r w:rsidRPr="00842E85">
        <w:t xml:space="preserve">autocontrôle doit être documenté – notamment par des fiches de contrôle – de manière à attester que les responsabilités sont assumées correctement. </w:t>
      </w:r>
    </w:p>
    <w:p w:rsidR="005543E4" w:rsidRPr="00842E85" w:rsidRDefault="00967CD7" w:rsidP="005543E4">
      <w:pPr>
        <w:spacing w:after="100" w:line="300" w:lineRule="exact"/>
        <w:rPr>
          <w:b/>
        </w:rPr>
      </w:pPr>
      <w:r>
        <w:rPr>
          <w:b/>
        </w:rPr>
        <w:t>Procédure</w:t>
      </w:r>
      <w:r w:rsidRPr="00842E85">
        <w:rPr>
          <w:b/>
        </w:rPr>
        <w:t xml:space="preserve"> </w:t>
      </w:r>
      <w:r w:rsidR="005543E4" w:rsidRPr="00842E85">
        <w:rPr>
          <w:b/>
        </w:rPr>
        <w:t xml:space="preserve">pour </w:t>
      </w:r>
      <w:r>
        <w:rPr>
          <w:b/>
        </w:rPr>
        <w:t>établir</w:t>
      </w:r>
      <w:r w:rsidR="005543E4" w:rsidRPr="00842E85">
        <w:rPr>
          <w:b/>
        </w:rPr>
        <w:t xml:space="preserve"> une documentation d</w:t>
      </w:r>
      <w:r w:rsidR="00842E85">
        <w:rPr>
          <w:b/>
        </w:rPr>
        <w:t>’</w:t>
      </w:r>
      <w:r w:rsidR="005543E4" w:rsidRPr="00842E85">
        <w:rPr>
          <w:b/>
        </w:rPr>
        <w:t xml:space="preserve">autocontrôle </w:t>
      </w:r>
    </w:p>
    <w:p w:rsidR="005543E4" w:rsidRPr="00995937" w:rsidRDefault="005543E4" w:rsidP="005543E4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</w:pPr>
      <w:r w:rsidRPr="009C051D">
        <w:t>Elabo</w:t>
      </w:r>
      <w:r w:rsidRPr="00995937">
        <w:t xml:space="preserve">rer une analyse des </w:t>
      </w:r>
      <w:r w:rsidR="00967CD7" w:rsidRPr="00995937">
        <w:t xml:space="preserve">dangers </w:t>
      </w:r>
    </w:p>
    <w:p w:rsidR="005543E4" w:rsidRPr="00995937" w:rsidRDefault="005543E4" w:rsidP="005543E4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</w:pPr>
      <w:r w:rsidRPr="00995937">
        <w:t xml:space="preserve">Elaborer et </w:t>
      </w:r>
      <w:r w:rsidR="00967CD7" w:rsidRPr="00995937">
        <w:t xml:space="preserve">mettre en œuvre </w:t>
      </w:r>
      <w:r w:rsidRPr="00995937">
        <w:t xml:space="preserve">des directives de travail </w:t>
      </w:r>
    </w:p>
    <w:p w:rsidR="005543E4" w:rsidRPr="00995937" w:rsidRDefault="005543E4" w:rsidP="005543E4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</w:pPr>
      <w:r w:rsidRPr="00995937">
        <w:t xml:space="preserve">Documenter les contrôles (voir exemple </w:t>
      </w:r>
      <w:r w:rsidR="00325163" w:rsidRPr="00995937">
        <w:t>fiche</w:t>
      </w:r>
      <w:r w:rsidRPr="00995937">
        <w:t xml:space="preserve">s de contrôle) </w:t>
      </w:r>
    </w:p>
    <w:p w:rsidR="005543E4" w:rsidRPr="00842E85" w:rsidRDefault="005543E4" w:rsidP="00386FEC">
      <w:pPr>
        <w:spacing w:before="120"/>
        <w:rPr>
          <w:b/>
        </w:rPr>
      </w:pPr>
      <w:r w:rsidRPr="00842E85">
        <w:rPr>
          <w:b/>
        </w:rPr>
        <w:t>Bases légales et liens</w:t>
      </w:r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rPr>
          <w:b/>
        </w:rPr>
      </w:pPr>
      <w:r w:rsidRPr="00842E85">
        <w:rPr>
          <w:b/>
        </w:rPr>
        <w:t xml:space="preserve">Loi </w:t>
      </w:r>
      <w:r w:rsidR="00967CD7">
        <w:rPr>
          <w:b/>
        </w:rPr>
        <w:t xml:space="preserve">fédérale </w:t>
      </w:r>
      <w:r w:rsidRPr="00842E85">
        <w:rPr>
          <w:b/>
        </w:rPr>
        <w:t>sur les denrées alimentaires et les objets usuels</w:t>
      </w:r>
      <w:r w:rsidRPr="00842E85">
        <w:br/>
      </w:r>
      <w:hyperlink r:id="rId8" w:history="1">
        <w:r w:rsidRPr="00842E85">
          <w:rPr>
            <w:rStyle w:val="Lienhypertexte"/>
          </w:rPr>
          <w:t>https://www.admin.ch/ch/fr/rs/817 0/index.html</w:t>
        </w:r>
      </w:hyperlink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rPr>
          <w:b/>
        </w:rPr>
      </w:pPr>
      <w:r w:rsidRPr="00842E85">
        <w:rPr>
          <w:b/>
        </w:rPr>
        <w:t>Ordonnance sur les denrées alimentaires et les objets usuels</w:t>
      </w:r>
      <w:r w:rsidRPr="00842E85">
        <w:br/>
      </w:r>
      <w:hyperlink r:id="rId9" w:history="1">
        <w:r w:rsidRPr="00842E85">
          <w:rPr>
            <w:rStyle w:val="Lienhypertexte"/>
          </w:rPr>
          <w:t>https://www.admin.ch/ch/fr/sr/817 02/index.html</w:t>
        </w:r>
      </w:hyperlink>
    </w:p>
    <w:p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outlineLvl w:val="0"/>
      </w:pPr>
      <w:r w:rsidRPr="00842E85">
        <w:rPr>
          <w:b/>
        </w:rPr>
        <w:t>Ordonnance du DFI sur l</w:t>
      </w:r>
      <w:r w:rsidR="00842E85">
        <w:rPr>
          <w:b/>
        </w:rPr>
        <w:t>’</w:t>
      </w:r>
      <w:r w:rsidRPr="00842E85">
        <w:rPr>
          <w:b/>
        </w:rPr>
        <w:t>hygiène</w:t>
      </w:r>
      <w:r w:rsidR="00967CD7">
        <w:rPr>
          <w:b/>
        </w:rPr>
        <w:t xml:space="preserve"> dans les activités liées aux denrées alimentaires</w:t>
      </w:r>
      <w:r w:rsidRPr="00842E85">
        <w:br/>
      </w:r>
      <w:hyperlink r:id="rId10" w:history="1">
        <w:r w:rsidRPr="00842E85">
          <w:rPr>
            <w:rStyle w:val="Lienhypertexte"/>
          </w:rPr>
          <w:t>https://www.admin.ch/opc/fr/classified-compilation/20143394/index.html</w:t>
        </w:r>
      </w:hyperlink>
    </w:p>
    <w:p w:rsidR="005543E4" w:rsidRPr="00842E85" w:rsidRDefault="005543E4" w:rsidP="005543E4">
      <w:pPr>
        <w:spacing w:after="100" w:line="300" w:lineRule="exact"/>
        <w:jc w:val="both"/>
        <w:rPr>
          <w:b/>
        </w:rPr>
      </w:pPr>
      <w:r w:rsidRPr="00842E85">
        <w:rPr>
          <w:b/>
        </w:rPr>
        <w:t>Le présent modèle d</w:t>
      </w:r>
      <w:r w:rsidR="00842E85">
        <w:rPr>
          <w:b/>
        </w:rPr>
        <w:t>’</w:t>
      </w:r>
      <w:r w:rsidRPr="00842E85">
        <w:rPr>
          <w:b/>
        </w:rPr>
        <w:t>autocontrôle n</w:t>
      </w:r>
      <w:r w:rsidR="00842E85">
        <w:rPr>
          <w:b/>
        </w:rPr>
        <w:t>’</w:t>
      </w:r>
      <w:r w:rsidRPr="00842E85">
        <w:rPr>
          <w:b/>
        </w:rPr>
        <w:t xml:space="preserve">est pas exhaustif. Il </w:t>
      </w:r>
      <w:r w:rsidR="00967CD7">
        <w:rPr>
          <w:b/>
        </w:rPr>
        <w:t>incombe</w:t>
      </w:r>
      <w:r w:rsidR="00967CD7" w:rsidRPr="00842E85">
        <w:rPr>
          <w:b/>
        </w:rPr>
        <w:t xml:space="preserve"> </w:t>
      </w:r>
      <w:r w:rsidRPr="00842E85">
        <w:rPr>
          <w:b/>
        </w:rPr>
        <w:t>à l</w:t>
      </w:r>
      <w:r w:rsidR="00842E85">
        <w:rPr>
          <w:b/>
        </w:rPr>
        <w:t>’</w:t>
      </w:r>
      <w:r w:rsidRPr="00842E85">
        <w:rPr>
          <w:b/>
        </w:rPr>
        <w:t>entreprise du secteur alimentaire de veiller à ce que les processus d</w:t>
      </w:r>
      <w:r w:rsidR="00842E85">
        <w:rPr>
          <w:b/>
        </w:rPr>
        <w:t>’</w:t>
      </w:r>
      <w:r w:rsidRPr="00842E85">
        <w:rPr>
          <w:b/>
        </w:rPr>
        <w:t>exploitation spécifiques soient réglementés et documentés.</w:t>
      </w:r>
    </w:p>
    <w:p w:rsidR="0089259D" w:rsidRPr="00842E85" w:rsidRDefault="0089259D" w:rsidP="00FA219E">
      <w:pPr>
        <w:pStyle w:val="Text1"/>
        <w:spacing w:after="0"/>
        <w:jc w:val="left"/>
        <w:outlineLvl w:val="0"/>
        <w:rPr>
          <w:b/>
          <w:sz w:val="32"/>
          <w:szCs w:val="32"/>
        </w:rPr>
      </w:pPr>
    </w:p>
    <w:p w:rsidR="00FA7350" w:rsidRDefault="00FE6396" w:rsidP="00FE6396">
      <w:pPr>
        <w:pStyle w:val="Text1"/>
        <w:tabs>
          <w:tab w:val="clear" w:pos="425"/>
          <w:tab w:val="clear" w:pos="851"/>
          <w:tab w:val="clear" w:pos="1276"/>
          <w:tab w:val="clear" w:pos="5670"/>
          <w:tab w:val="clear" w:pos="8618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pacing w:before="120"/>
        <w:jc w:val="left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F96BCD" w:rsidRPr="00842E85" w:rsidRDefault="001101F9" w:rsidP="004876C0">
      <w:pPr>
        <w:pStyle w:val="Text1"/>
        <w:spacing w:before="120"/>
        <w:jc w:val="left"/>
        <w:outlineLvl w:val="0"/>
        <w:rPr>
          <w:b/>
          <w:sz w:val="32"/>
          <w:szCs w:val="32"/>
        </w:rPr>
      </w:pPr>
      <w:r w:rsidRPr="00842E85">
        <w:rPr>
          <w:b/>
          <w:sz w:val="32"/>
          <w:szCs w:val="32"/>
        </w:rPr>
        <w:lastRenderedPageBreak/>
        <w:t>Description de la manifestation</w:t>
      </w:r>
    </w:p>
    <w:p w:rsidR="00F96BCD" w:rsidRPr="00842E85" w:rsidRDefault="00F96BC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</w:pPr>
    </w:p>
    <w:p w:rsidR="0089259D" w:rsidRPr="00842E85" w:rsidRDefault="0089259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</w:pPr>
    </w:p>
    <w:p w:rsidR="00F96BCD" w:rsidRPr="00842E85" w:rsidRDefault="00F96BC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</w:pPr>
    </w:p>
    <w:p w:rsidR="00F96BCD" w:rsidRPr="00842E85" w:rsidRDefault="00F96BCD" w:rsidP="00F96BCD">
      <w:pPr>
        <w:tabs>
          <w:tab w:val="right" w:leader="dot" w:pos="9540"/>
        </w:tabs>
        <w:spacing w:after="100" w:afterAutospacing="1"/>
        <w:rPr>
          <w:rFonts w:cs="Arial"/>
        </w:rPr>
      </w:pPr>
      <w:r w:rsidRPr="00842E85">
        <w:t>N</w:t>
      </w:r>
      <w:r w:rsidR="001101F9" w:rsidRPr="00842E85">
        <w:t>om</w:t>
      </w:r>
      <w:r w:rsidRPr="00842E85">
        <w:t>/</w:t>
      </w:r>
      <w:r w:rsidR="001101F9" w:rsidRPr="00842E85">
        <w:t>lieu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tabs>
          <w:tab w:val="right" w:leader="dot" w:pos="9543"/>
        </w:tabs>
        <w:spacing w:before="120"/>
        <w:rPr>
          <w:rFonts w:cs="Arial"/>
        </w:rPr>
      </w:pPr>
      <w:r w:rsidRPr="00842E85">
        <w:rPr>
          <w:rFonts w:cs="Arial"/>
        </w:rPr>
        <w:t>Dat</w:t>
      </w:r>
      <w:r w:rsidR="001101F9" w:rsidRPr="00842E85">
        <w:rPr>
          <w:rFonts w:cs="Arial"/>
        </w:rPr>
        <w:t>e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tabs>
          <w:tab w:val="right" w:leader="dot" w:pos="5760"/>
          <w:tab w:val="left" w:pos="5940"/>
          <w:tab w:val="right" w:leader="dot" w:pos="9540"/>
        </w:tabs>
        <w:rPr>
          <w:rFonts w:cs="Arial"/>
        </w:rPr>
      </w:pPr>
    </w:p>
    <w:p w:rsidR="00F96BCD" w:rsidRPr="00842E85" w:rsidRDefault="001101F9" w:rsidP="00F96BCD">
      <w:pPr>
        <w:tabs>
          <w:tab w:val="left" w:pos="2694"/>
          <w:tab w:val="right" w:leader="dot" w:pos="9540"/>
        </w:tabs>
        <w:spacing w:before="120"/>
        <w:jc w:val="both"/>
        <w:rPr>
          <w:rFonts w:cs="Arial"/>
        </w:rPr>
      </w:pPr>
      <w:r w:rsidRPr="00842E85">
        <w:rPr>
          <w:rFonts w:cs="Arial"/>
        </w:rPr>
        <w:t>Personne responsable de</w:t>
      </w:r>
      <w:r w:rsidR="00F96BCD" w:rsidRPr="00842E85">
        <w:rPr>
          <w:rFonts w:cs="Arial"/>
        </w:rPr>
        <w:tab/>
        <w:t>N</w:t>
      </w:r>
      <w:r w:rsidRPr="00842E85">
        <w:rPr>
          <w:rFonts w:cs="Arial"/>
        </w:rPr>
        <w:t>om</w:t>
      </w:r>
      <w:r w:rsidR="00F96BCD" w:rsidRPr="00842E85">
        <w:rPr>
          <w:rFonts w:cs="Arial"/>
        </w:rPr>
        <w:t>,</w:t>
      </w:r>
      <w:r w:rsidRPr="00842E85">
        <w:rPr>
          <w:rFonts w:cs="Arial"/>
        </w:rPr>
        <w:t xml:space="preserve"> prénom</w:t>
      </w:r>
      <w:r w:rsidR="00F96BCD" w:rsidRPr="00842E85">
        <w:rPr>
          <w:rFonts w:cs="Arial"/>
        </w:rPr>
        <w:tab/>
      </w:r>
    </w:p>
    <w:p w:rsidR="00F96BCD" w:rsidRPr="00842E85" w:rsidRDefault="00E12A83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  <w:r>
        <w:rPr>
          <w:rFonts w:cs="Arial"/>
        </w:rPr>
        <w:t>l</w:t>
      </w:r>
      <w:r w:rsidR="001101F9" w:rsidRPr="00842E85">
        <w:rPr>
          <w:rFonts w:cs="Arial"/>
        </w:rPr>
        <w:t>a sécurité alimentaire</w:t>
      </w:r>
    </w:p>
    <w:p w:rsidR="00F96BCD" w:rsidRPr="00842E85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  <w:r w:rsidRPr="00842E85">
        <w:rPr>
          <w:rFonts w:cs="Arial"/>
        </w:rPr>
        <w:tab/>
        <w:t>Adresse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</w:p>
    <w:p w:rsidR="00F96BCD" w:rsidRPr="00842E85" w:rsidRDefault="00F96BCD" w:rsidP="00FA219E">
      <w:pPr>
        <w:tabs>
          <w:tab w:val="left" w:pos="2694"/>
          <w:tab w:val="right" w:leader="dot" w:pos="9540"/>
        </w:tabs>
        <w:jc w:val="both"/>
        <w:outlineLvl w:val="0"/>
        <w:rPr>
          <w:rFonts w:cs="Arial"/>
        </w:rPr>
      </w:pPr>
      <w:r w:rsidRPr="00842E85">
        <w:rPr>
          <w:rFonts w:cs="Arial"/>
        </w:rPr>
        <w:tab/>
        <w:t>T</w:t>
      </w:r>
      <w:r w:rsidR="001101F9" w:rsidRPr="00842E85">
        <w:rPr>
          <w:rFonts w:cs="Arial"/>
        </w:rPr>
        <w:t>éléphone</w:t>
      </w:r>
      <w:r w:rsidRPr="00842E85">
        <w:rPr>
          <w:rFonts w:cs="Arial"/>
        </w:rPr>
        <w:t>/</w:t>
      </w:r>
      <w:r w:rsidR="001101F9" w:rsidRPr="00842E85">
        <w:rPr>
          <w:rFonts w:cs="Arial"/>
        </w:rPr>
        <w:t>portable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</w:p>
    <w:p w:rsidR="00F96BCD" w:rsidRPr="00842E85" w:rsidRDefault="00F96BCD" w:rsidP="00FA219E">
      <w:pPr>
        <w:tabs>
          <w:tab w:val="left" w:pos="2694"/>
          <w:tab w:val="right" w:leader="dot" w:pos="9540"/>
        </w:tabs>
        <w:jc w:val="both"/>
        <w:outlineLvl w:val="0"/>
        <w:rPr>
          <w:rFonts w:cs="Arial"/>
        </w:rPr>
      </w:pPr>
      <w:r w:rsidRPr="00842E85">
        <w:rPr>
          <w:rFonts w:cs="Arial"/>
        </w:rPr>
        <w:tab/>
      </w:r>
      <w:r w:rsidR="001101F9" w:rsidRPr="00842E85">
        <w:rPr>
          <w:rFonts w:cs="Arial"/>
        </w:rPr>
        <w:t>Courriel</w:t>
      </w:r>
      <w:r w:rsidRPr="00842E85">
        <w:rPr>
          <w:rFonts w:cs="Arial"/>
        </w:rPr>
        <w:tab/>
      </w:r>
    </w:p>
    <w:p w:rsidR="00F96BCD" w:rsidRPr="00842E85" w:rsidRDefault="00F96BCD" w:rsidP="00F96BCD">
      <w:pPr>
        <w:pStyle w:val="Text"/>
        <w:tabs>
          <w:tab w:val="left" w:pos="1560"/>
          <w:tab w:val="center" w:pos="7740"/>
          <w:tab w:val="center" w:pos="9072"/>
        </w:tabs>
        <w:spacing w:after="0"/>
        <w:jc w:val="left"/>
        <w:rPr>
          <w:rFonts w:cs="Arial"/>
          <w:szCs w:val="20"/>
          <w:lang w:val="fr-CH"/>
        </w:rPr>
      </w:pPr>
    </w:p>
    <w:p w:rsidR="0089259D" w:rsidRPr="00842E85" w:rsidRDefault="0089259D" w:rsidP="00F96BCD">
      <w:pPr>
        <w:pStyle w:val="Text"/>
        <w:tabs>
          <w:tab w:val="left" w:pos="1560"/>
          <w:tab w:val="center" w:pos="7740"/>
          <w:tab w:val="center" w:pos="9072"/>
        </w:tabs>
        <w:spacing w:after="0"/>
        <w:jc w:val="left"/>
        <w:rPr>
          <w:rFonts w:cs="Arial"/>
          <w:szCs w:val="20"/>
          <w:lang w:val="fr-CH"/>
        </w:rPr>
      </w:pPr>
    </w:p>
    <w:p w:rsidR="00F96BCD" w:rsidRPr="00842E85" w:rsidRDefault="00F96BCD" w:rsidP="00F96BCD">
      <w:pPr>
        <w:pStyle w:val="Text"/>
        <w:tabs>
          <w:tab w:val="left" w:pos="1560"/>
          <w:tab w:val="center" w:pos="7740"/>
          <w:tab w:val="center" w:pos="9072"/>
        </w:tabs>
        <w:spacing w:before="120" w:after="0"/>
        <w:rPr>
          <w:rFonts w:cs="Arial"/>
          <w:sz w:val="16"/>
          <w:szCs w:val="16"/>
          <w:lang w:val="fr-CH"/>
        </w:rPr>
      </w:pPr>
      <w:r w:rsidRPr="00842E85">
        <w:rPr>
          <w:rFonts w:cs="Arial"/>
          <w:sz w:val="16"/>
          <w:szCs w:val="16"/>
          <w:lang w:val="fr-CH"/>
        </w:rPr>
        <w:tab/>
      </w:r>
      <w:r w:rsidRPr="00842E85">
        <w:rPr>
          <w:rFonts w:cs="Arial"/>
          <w:sz w:val="16"/>
          <w:szCs w:val="16"/>
          <w:lang w:val="fr-CH"/>
        </w:rPr>
        <w:tab/>
      </w:r>
      <w:r w:rsidR="001101F9" w:rsidRPr="00842E85">
        <w:rPr>
          <w:rFonts w:cs="Arial"/>
          <w:sz w:val="16"/>
          <w:szCs w:val="16"/>
          <w:lang w:val="fr-CH"/>
        </w:rPr>
        <w:t>Préparation</w:t>
      </w:r>
      <w:r w:rsidRPr="00842E85">
        <w:rPr>
          <w:rFonts w:cs="Arial"/>
          <w:sz w:val="16"/>
          <w:szCs w:val="16"/>
          <w:lang w:val="fr-CH"/>
        </w:rPr>
        <w:tab/>
        <w:t xml:space="preserve"> </w:t>
      </w:r>
      <w:r w:rsidR="001101F9" w:rsidRPr="00842E85">
        <w:rPr>
          <w:rFonts w:cs="Arial"/>
          <w:sz w:val="16"/>
          <w:szCs w:val="16"/>
          <w:lang w:val="fr-CH"/>
        </w:rPr>
        <w:t>Livré prêt à la</w:t>
      </w:r>
    </w:p>
    <w:p w:rsidR="00F96BCD" w:rsidRPr="00842E85" w:rsidRDefault="001101F9" w:rsidP="00F96BCD">
      <w:pPr>
        <w:pStyle w:val="Text"/>
        <w:tabs>
          <w:tab w:val="left" w:pos="1560"/>
          <w:tab w:val="center" w:pos="7740"/>
          <w:tab w:val="center" w:pos="9072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Informations concernant l</w:t>
      </w:r>
      <w:r w:rsidR="00842E85">
        <w:rPr>
          <w:rFonts w:cs="Arial"/>
          <w:szCs w:val="20"/>
          <w:lang w:val="fr-CH"/>
        </w:rPr>
        <w:t>’</w:t>
      </w:r>
      <w:r w:rsidRPr="00842E85">
        <w:rPr>
          <w:rFonts w:cs="Arial"/>
          <w:szCs w:val="20"/>
          <w:lang w:val="fr-CH"/>
        </w:rPr>
        <w:t>offre des mets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 w:val="16"/>
          <w:szCs w:val="16"/>
          <w:lang w:val="fr-CH"/>
        </w:rPr>
        <w:t>sur place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 w:val="16"/>
          <w:szCs w:val="16"/>
          <w:lang w:val="fr-CH"/>
        </w:rPr>
        <w:t>consommation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F96BCD" w:rsidP="00F96BCD">
      <w:pPr>
        <w:pStyle w:val="Text"/>
        <w:jc w:val="left"/>
        <w:rPr>
          <w:rFonts w:cs="Arial"/>
          <w:szCs w:val="20"/>
          <w:lang w:val="fr-CH"/>
        </w:rPr>
      </w:pPr>
    </w:p>
    <w:p w:rsidR="0089259D" w:rsidRPr="00842E85" w:rsidRDefault="0089259D" w:rsidP="00F96BCD">
      <w:pPr>
        <w:pStyle w:val="Text"/>
        <w:jc w:val="left"/>
        <w:rPr>
          <w:rFonts w:cs="Arial"/>
          <w:szCs w:val="20"/>
          <w:lang w:val="fr-CH"/>
        </w:rPr>
      </w:pPr>
    </w:p>
    <w:p w:rsidR="00F96BCD" w:rsidRPr="00842E85" w:rsidRDefault="001101F9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Distribution des mets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>Libre-service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>Service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1101F9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lang w:val="fr-CH"/>
        </w:rPr>
      </w:pPr>
      <w:r w:rsidRPr="00842E85">
        <w:rPr>
          <w:rFonts w:cs="Arial"/>
          <w:szCs w:val="20"/>
          <w:lang w:val="fr-CH"/>
        </w:rPr>
        <w:t>Vaisselle à usage unique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>Oui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="00F96BCD" w:rsidRPr="00842E85">
        <w:rPr>
          <w:rFonts w:cs="Arial"/>
          <w:szCs w:val="20"/>
          <w:lang w:val="fr-CH"/>
        </w:rPr>
        <w:tab/>
        <w:t>N</w:t>
      </w:r>
      <w:r w:rsidRPr="00842E85">
        <w:rPr>
          <w:rFonts w:cs="Arial"/>
          <w:szCs w:val="20"/>
          <w:lang w:val="fr-CH"/>
        </w:rPr>
        <w:t>on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1101F9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lang w:val="fr-CH"/>
        </w:rPr>
      </w:pPr>
      <w:r w:rsidRPr="00842E85">
        <w:rPr>
          <w:rFonts w:cs="Arial"/>
          <w:szCs w:val="20"/>
          <w:lang w:val="fr-CH"/>
        </w:rPr>
        <w:t>Raccordement au réseau d</w:t>
      </w:r>
      <w:r w:rsidR="00842E85">
        <w:rPr>
          <w:rFonts w:cs="Arial"/>
          <w:szCs w:val="20"/>
          <w:lang w:val="fr-CH"/>
        </w:rPr>
        <w:t>’</w:t>
      </w:r>
      <w:r w:rsidRPr="00842E85">
        <w:rPr>
          <w:rFonts w:cs="Arial"/>
          <w:szCs w:val="20"/>
          <w:lang w:val="fr-CH"/>
        </w:rPr>
        <w:t>eau potable</w:t>
      </w:r>
      <w:r w:rsidRPr="00842E85">
        <w:rPr>
          <w:rFonts w:cs="Arial"/>
          <w:szCs w:val="20"/>
          <w:lang w:val="fr-CH"/>
        </w:rPr>
        <w:tab/>
        <w:t>Oui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="00F96BCD" w:rsidRPr="00842E85">
        <w:rPr>
          <w:rFonts w:cs="Arial"/>
          <w:szCs w:val="20"/>
          <w:lang w:val="fr-CH"/>
        </w:rPr>
        <w:tab/>
        <w:t>N</w:t>
      </w:r>
      <w:r w:rsidRPr="00842E85">
        <w:rPr>
          <w:rFonts w:cs="Arial"/>
          <w:szCs w:val="20"/>
          <w:lang w:val="fr-CH"/>
        </w:rPr>
        <w:t>on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:rsidR="00F96BCD" w:rsidRPr="00842E85" w:rsidRDefault="001101F9" w:rsidP="00F96BCD">
      <w:pPr>
        <w:pStyle w:val="Text"/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Fournisseurs des denrées alimentaires</w:t>
      </w:r>
      <w:r w:rsidR="00F96BCD" w:rsidRPr="00842E85">
        <w:rPr>
          <w:rFonts w:cs="Arial"/>
          <w:szCs w:val="20"/>
          <w:lang w:val="fr-CH"/>
        </w:rPr>
        <w:t xml:space="preserve"> (</w:t>
      </w:r>
      <w:r w:rsidRPr="00842E85">
        <w:rPr>
          <w:rFonts w:cs="Arial"/>
          <w:szCs w:val="20"/>
          <w:lang w:val="fr-CH"/>
        </w:rPr>
        <w:t>nom</w:t>
      </w:r>
      <w:r w:rsidR="00F96BCD" w:rsidRPr="00842E85">
        <w:rPr>
          <w:rFonts w:cs="Arial"/>
          <w:szCs w:val="20"/>
          <w:lang w:val="fr-CH"/>
        </w:rPr>
        <w:t xml:space="preserve">, </w:t>
      </w:r>
      <w:r w:rsidRPr="00842E85">
        <w:rPr>
          <w:rFonts w:cs="Arial"/>
          <w:szCs w:val="20"/>
          <w:lang w:val="fr-CH"/>
        </w:rPr>
        <w:t>a</w:t>
      </w:r>
      <w:r w:rsidR="00F96BCD" w:rsidRPr="00842E85">
        <w:rPr>
          <w:rFonts w:cs="Arial"/>
          <w:szCs w:val="20"/>
          <w:lang w:val="fr-CH"/>
        </w:rPr>
        <w:t>dresse)</w:t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89259D" w:rsidRPr="00842E85" w:rsidRDefault="0089259D" w:rsidP="00FA219E">
      <w:pPr>
        <w:pStyle w:val="Text"/>
        <w:jc w:val="left"/>
        <w:outlineLvl w:val="0"/>
        <w:rPr>
          <w:rFonts w:cs="Arial"/>
          <w:szCs w:val="20"/>
          <w:lang w:val="fr-CH"/>
        </w:rPr>
      </w:pPr>
    </w:p>
    <w:p w:rsidR="00F96BCD" w:rsidRPr="00842E85" w:rsidRDefault="001101F9" w:rsidP="00FA219E">
      <w:pPr>
        <w:pStyle w:val="Text"/>
        <w:jc w:val="left"/>
        <w:outlineLvl w:val="0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Remarques</w:t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:rsidR="003442AB" w:rsidRPr="00C56D93" w:rsidRDefault="000365EB" w:rsidP="004876C0">
      <w:pPr>
        <w:pStyle w:val="BrfKopf1"/>
        <w:framePr w:w="0" w:hRule="auto" w:hSpace="0" w:wrap="auto" w:vAnchor="margin" w:hAnchor="text" w:xAlign="left" w:yAlign="inline"/>
        <w:outlineLvl w:val="0"/>
        <w:rPr>
          <w:b w:val="0"/>
          <w:sz w:val="2"/>
          <w:szCs w:val="2"/>
        </w:rPr>
      </w:pPr>
      <w:r>
        <w:br w:type="page"/>
      </w:r>
    </w:p>
    <w:p w:rsidR="009F4F5A" w:rsidRPr="00842E85" w:rsidRDefault="00967CD7" w:rsidP="004876C0">
      <w:pPr>
        <w:pStyle w:val="Text"/>
        <w:spacing w:before="120"/>
        <w:jc w:val="center"/>
        <w:outlineLvl w:val="0"/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CH"/>
        </w:rPr>
        <w:lastRenderedPageBreak/>
        <w:t>Modèle d</w:t>
      </w:r>
      <w:r w:rsidR="00842E85">
        <w:rPr>
          <w:b/>
          <w:sz w:val="28"/>
          <w:szCs w:val="28"/>
          <w:lang w:val="fr-CH"/>
        </w:rPr>
        <w:t>’</w:t>
      </w:r>
      <w:r w:rsidR="001101F9" w:rsidRPr="00842E85">
        <w:rPr>
          <w:b/>
          <w:sz w:val="28"/>
          <w:szCs w:val="28"/>
          <w:lang w:val="fr-CH"/>
        </w:rPr>
        <w:t>autocont</w:t>
      </w:r>
      <w:r w:rsidR="004B04CB" w:rsidRPr="00842E85">
        <w:rPr>
          <w:b/>
          <w:sz w:val="28"/>
          <w:szCs w:val="28"/>
          <w:lang w:val="fr-CH"/>
        </w:rPr>
        <w:t>r</w:t>
      </w:r>
      <w:r w:rsidR="001101F9" w:rsidRPr="00842E85">
        <w:rPr>
          <w:b/>
          <w:sz w:val="28"/>
          <w:szCs w:val="28"/>
          <w:lang w:val="fr-CH"/>
        </w:rPr>
        <w:t>ôle</w:t>
      </w:r>
    </w:p>
    <w:p w:rsidR="004876C0" w:rsidRPr="00842E85" w:rsidRDefault="004876C0" w:rsidP="004876C0">
      <w:pPr>
        <w:pStyle w:val="Text"/>
        <w:spacing w:after="0"/>
        <w:jc w:val="center"/>
        <w:rPr>
          <w:b/>
          <w:sz w:val="28"/>
          <w:szCs w:val="28"/>
          <w:lang w:val="fr-CH"/>
        </w:rPr>
      </w:pPr>
      <w:r w:rsidRPr="00842E85">
        <w:rPr>
          <w:b/>
          <w:sz w:val="28"/>
          <w:szCs w:val="28"/>
          <w:lang w:val="fr-CH"/>
        </w:rPr>
        <w:t xml:space="preserve">A. </w:t>
      </w:r>
      <w:r w:rsidR="007E1EF1" w:rsidRPr="00842E85">
        <w:rPr>
          <w:b/>
          <w:sz w:val="28"/>
          <w:szCs w:val="28"/>
          <w:lang w:val="fr-CH"/>
        </w:rPr>
        <w:t xml:space="preserve">Analyse des </w:t>
      </w:r>
      <w:r w:rsidR="00967CD7">
        <w:rPr>
          <w:b/>
          <w:sz w:val="28"/>
          <w:szCs w:val="28"/>
          <w:lang w:val="fr-CH"/>
        </w:rPr>
        <w:t>dangers</w:t>
      </w:r>
    </w:p>
    <w:p w:rsidR="004876C0" w:rsidRPr="00842E85" w:rsidRDefault="004876C0" w:rsidP="004876C0">
      <w:pPr>
        <w:pStyle w:val="Text"/>
        <w:jc w:val="center"/>
        <w:rPr>
          <w:b/>
          <w:sz w:val="2"/>
          <w:szCs w:val="2"/>
          <w:lang w:val="fr-CH"/>
        </w:rPr>
      </w:pPr>
    </w:p>
    <w:tbl>
      <w:tblPr>
        <w:tblW w:w="9640" w:type="dxa"/>
        <w:tblInd w:w="-3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16"/>
        <w:gridCol w:w="3063"/>
        <w:gridCol w:w="4961"/>
      </w:tblGrid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7E1EF1" w:rsidP="00A528B8">
            <w:pPr>
              <w:pStyle w:val="Text1"/>
              <w:spacing w:before="60" w:after="60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Secteur</w:t>
            </w:r>
          </w:p>
        </w:tc>
        <w:tc>
          <w:tcPr>
            <w:tcW w:w="3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7E1EF1" w:rsidP="00A528B8">
            <w:pPr>
              <w:pStyle w:val="Text1"/>
              <w:spacing w:before="60" w:after="60"/>
              <w:jc w:val="left"/>
              <w:rPr>
                <w:rFonts w:cs="Arial"/>
                <w:b/>
                <w:sz w:val="16"/>
                <w:szCs w:val="16"/>
              </w:rPr>
            </w:pPr>
            <w:r w:rsidRPr="00787146">
              <w:rPr>
                <w:rFonts w:cs="Arial"/>
                <w:b/>
                <w:sz w:val="16"/>
                <w:szCs w:val="16"/>
              </w:rPr>
              <w:t>Dangers potentiels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7E1EF1" w:rsidP="00A528B8">
            <w:pPr>
              <w:pStyle w:val="Text1"/>
              <w:spacing w:before="60" w:after="60"/>
              <w:jc w:val="left"/>
              <w:rPr>
                <w:rFonts w:cs="Arial"/>
                <w:b/>
                <w:sz w:val="16"/>
                <w:szCs w:val="16"/>
              </w:rPr>
            </w:pPr>
            <w:r w:rsidRPr="00787146">
              <w:rPr>
                <w:rFonts w:cs="Arial"/>
                <w:b/>
                <w:sz w:val="16"/>
                <w:szCs w:val="16"/>
              </w:rPr>
              <w:t>Exemple</w:t>
            </w:r>
            <w:r w:rsidR="00967CD7" w:rsidRPr="00787146">
              <w:rPr>
                <w:rFonts w:cs="Arial"/>
                <w:b/>
                <w:sz w:val="16"/>
                <w:szCs w:val="16"/>
              </w:rPr>
              <w:t>s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7E1EF1">
            <w:pPr>
              <w:pStyle w:val="Text1"/>
              <w:spacing w:before="60" w:after="60"/>
              <w:jc w:val="left"/>
              <w:rPr>
                <w:b/>
                <w:bCs/>
                <w:sz w:val="16"/>
                <w:szCs w:val="16"/>
              </w:rPr>
            </w:pPr>
            <w:r w:rsidRPr="00787146">
              <w:rPr>
                <w:b/>
                <w:bCs/>
                <w:sz w:val="16"/>
                <w:szCs w:val="16"/>
              </w:rPr>
              <w:t xml:space="preserve">1. </w:t>
            </w:r>
            <w:r w:rsidR="007E1EF1" w:rsidRPr="00787146">
              <w:rPr>
                <w:b/>
                <w:bCs/>
                <w:sz w:val="16"/>
                <w:szCs w:val="16"/>
              </w:rPr>
              <w:t>Réception des marchandises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des denrées non protégées ou emballées</w:t>
            </w:r>
          </w:p>
          <w:p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  <w:t>Altération des denrées en raison de températures trop élevées</w:t>
            </w:r>
          </w:p>
          <w:p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Altération ou mauvaise qualité des denrées en raison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une durée de stockage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 trop longue</w:t>
            </w:r>
          </w:p>
          <w:p w:rsidR="004876C0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Origine (traçabilité) et composition des denrées inconnues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Emballages endommagés, denrées contaminées par des odeurs, de l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humidité, des récipients sales, des animaux, de la vermine, etc.</w:t>
            </w:r>
          </w:p>
          <w:p w:rsidR="001A6C91" w:rsidRPr="00787146" w:rsidRDefault="00E12A83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Interruption de la c</w:t>
            </w:r>
            <w:r w:rsidR="001A6C91" w:rsidRPr="00787146">
              <w:rPr>
                <w:rFonts w:cs="Arial"/>
                <w:sz w:val="16"/>
                <w:szCs w:val="16"/>
              </w:rPr>
              <w:t>haîne du froid, denrées dégelées</w:t>
            </w:r>
          </w:p>
          <w:p w:rsidR="001A6C91" w:rsidRPr="00787146" w:rsidRDefault="001A6C91" w:rsidP="001A6C91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  <w:t>Réception de denrées dont la durée de conservation est échue</w:t>
            </w:r>
          </w:p>
          <w:p w:rsidR="001A6C91" w:rsidRPr="00787146" w:rsidRDefault="001A6C91" w:rsidP="001A6C91">
            <w:pPr>
              <w:pStyle w:val="Text1"/>
              <w:jc w:val="left"/>
              <w:rPr>
                <w:rFonts w:cs="Arial"/>
                <w:sz w:val="16"/>
                <w:szCs w:val="16"/>
              </w:rPr>
            </w:pPr>
          </w:p>
          <w:p w:rsidR="004876C0" w:rsidRPr="00787146" w:rsidRDefault="001A6C91" w:rsidP="001A6C91">
            <w:pPr>
              <w:pStyle w:val="Text1"/>
              <w:spacing w:before="60" w:after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Indications incomplètes ou incorrectes (p. ex. origine, composition des pâtisseries)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4B04CB">
            <w:pPr>
              <w:pStyle w:val="Text1"/>
              <w:spacing w:before="60" w:after="60"/>
              <w:jc w:val="left"/>
              <w:rPr>
                <w:b/>
                <w:bCs/>
                <w:sz w:val="16"/>
                <w:szCs w:val="16"/>
              </w:rPr>
            </w:pPr>
            <w:r w:rsidRPr="00787146">
              <w:rPr>
                <w:b/>
                <w:bCs/>
                <w:sz w:val="16"/>
                <w:szCs w:val="16"/>
              </w:rPr>
              <w:t xml:space="preserve">2. </w:t>
            </w:r>
            <w:r w:rsidR="004B04CB" w:rsidRPr="00787146">
              <w:rPr>
                <w:b/>
                <w:bCs/>
                <w:sz w:val="16"/>
                <w:szCs w:val="16"/>
              </w:rPr>
              <w:t>Stockage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BFB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Altération des denrées en raison de températures trop élevées ou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une durée de stockage trop longue</w:t>
            </w:r>
          </w:p>
          <w:p w:rsidR="004876C0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des denrées non protégées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6BFB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Températures de réfrigération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 ou de </w:t>
            </w:r>
            <w:r w:rsidRPr="00787146">
              <w:rPr>
                <w:rFonts w:cs="Arial"/>
                <w:sz w:val="16"/>
                <w:szCs w:val="16"/>
              </w:rPr>
              <w:t>congélation insuffisantes, durée de conservation échue</w:t>
            </w:r>
          </w:p>
          <w:p w:rsidR="004876C0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  <w:t xml:space="preserve">Denrées stockées sans protection, non couvertes ou 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non </w:t>
            </w:r>
            <w:r w:rsidRPr="00787146">
              <w:rPr>
                <w:rFonts w:cs="Arial"/>
                <w:sz w:val="16"/>
                <w:szCs w:val="16"/>
              </w:rPr>
              <w:t>emballées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bCs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3</w:t>
            </w:r>
            <w:r w:rsidR="00431F6B" w:rsidRPr="00787146">
              <w:rPr>
                <w:b/>
                <w:sz w:val="16"/>
                <w:szCs w:val="16"/>
              </w:rPr>
              <w:t>. Produc</w:t>
            </w:r>
            <w:r w:rsidRPr="00787146">
              <w:rPr>
                <w:b/>
                <w:sz w:val="16"/>
                <w:szCs w:val="16"/>
              </w:rPr>
              <w:t>tion</w:t>
            </w:r>
            <w:r w:rsidR="006564D3" w:rsidRPr="00787146">
              <w:rPr>
                <w:b/>
                <w:sz w:val="16"/>
                <w:szCs w:val="16"/>
              </w:rPr>
              <w:t xml:space="preserve"> et préparation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Contamination des denrées non protégées (transmission 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par </w:t>
            </w:r>
            <w:r w:rsidRPr="00787146">
              <w:rPr>
                <w:rFonts w:cs="Arial"/>
                <w:sz w:val="16"/>
                <w:szCs w:val="16"/>
              </w:rPr>
              <w:t>de</w:t>
            </w:r>
            <w:r w:rsidR="00E12A83" w:rsidRPr="00787146">
              <w:rPr>
                <w:rFonts w:cs="Arial"/>
                <w:sz w:val="16"/>
                <w:szCs w:val="16"/>
              </w:rPr>
              <w:t>s</w:t>
            </w:r>
            <w:r w:rsidRPr="00787146">
              <w:rPr>
                <w:rFonts w:cs="Arial"/>
                <w:sz w:val="16"/>
                <w:szCs w:val="16"/>
              </w:rPr>
              <w:t xml:space="preserve"> micro-organismes)</w:t>
            </w:r>
          </w:p>
          <w:p w:rsidR="00C56D93" w:rsidRDefault="00BD5763" w:rsidP="00C149A9">
            <w:pPr>
              <w:pStyle w:val="Text1"/>
              <w:spacing w:before="60"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Prolifération de germes dans les denrées alimentaire</w:t>
            </w:r>
            <w:r w:rsidR="00E12A83" w:rsidRPr="00787146">
              <w:rPr>
                <w:rFonts w:cs="Arial"/>
                <w:sz w:val="16"/>
                <w:szCs w:val="16"/>
              </w:rPr>
              <w:t>s</w:t>
            </w:r>
          </w:p>
          <w:p w:rsidR="00C56D93" w:rsidRDefault="00C56D93" w:rsidP="00C56D9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  <w:p w:rsidR="00BD5763" w:rsidRPr="00787146" w:rsidRDefault="00BD5763" w:rsidP="00C56D9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Traitement de la volaille crue</w:t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Pr="00787146">
              <w:rPr>
                <w:sz w:val="16"/>
                <w:szCs w:val="16"/>
              </w:rPr>
              <w:t>Intoxication des consommateurs par des denrées alimentaires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origines animales crues</w:t>
            </w:r>
            <w:r w:rsidRPr="00787146">
              <w:rPr>
                <w:rFonts w:cs="Arial"/>
                <w:sz w:val="16"/>
                <w:szCs w:val="16"/>
              </w:rPr>
              <w:t xml:space="preserve"> </w:t>
            </w:r>
          </w:p>
          <w:p w:rsidR="004876C0" w:rsidRPr="00787146" w:rsidRDefault="00C149A9" w:rsidP="00BD5763">
            <w:pPr>
              <w:pStyle w:val="Text1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</w:r>
            <w:r w:rsidR="00BD5763" w:rsidRPr="00787146">
              <w:rPr>
                <w:rFonts w:cs="Arial"/>
                <w:sz w:val="16"/>
                <w:szCs w:val="16"/>
              </w:rPr>
              <w:t>Huile de friture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Denrées contaminées par des odeurs, de l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humidité, des aliments crus, des produits de nettoyage, des déchets, des animaux, de la vermine, etc</w:t>
            </w:r>
            <w:r w:rsidRPr="00787146">
              <w:rPr>
                <w:rFonts w:cs="Arial"/>
                <w:sz w:val="16"/>
                <w:szCs w:val="16"/>
              </w:rPr>
              <w:t>.</w:t>
            </w:r>
          </w:p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Refroidissement pas assez rapide des denrées précuites</w:t>
            </w:r>
            <w:r w:rsidR="00E12A83" w:rsidRPr="00787146">
              <w:rPr>
                <w:rFonts w:cs="Arial"/>
                <w:sz w:val="16"/>
                <w:szCs w:val="16"/>
              </w:rPr>
              <w:t>, d</w:t>
            </w:r>
            <w:r w:rsidRPr="00787146">
              <w:rPr>
                <w:rFonts w:cs="Arial"/>
                <w:sz w:val="16"/>
                <w:szCs w:val="16"/>
              </w:rPr>
              <w:t>enrées périssables stockées trop longtemps hors réfrigération</w:t>
            </w:r>
          </w:p>
          <w:p w:rsidR="004876C0" w:rsidRPr="00787146" w:rsidRDefault="0027280F" w:rsidP="00C56D9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Température ou durée de cuisson inappropriée, conditions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hygiène dans la cuisine inadéquates (utilisation de la planche à découper)</w:t>
            </w:r>
            <w:r w:rsidR="00BD5763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  <w:t>R</w:t>
            </w:r>
            <w:r w:rsidR="00BD5763" w:rsidRPr="00787146">
              <w:rPr>
                <w:rFonts w:cs="Arial"/>
                <w:sz w:val="16"/>
                <w:szCs w:val="16"/>
              </w:rPr>
              <w:t>emise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="00BD5763" w:rsidRPr="00787146">
              <w:rPr>
                <w:rFonts w:cs="Arial"/>
                <w:sz w:val="16"/>
                <w:szCs w:val="16"/>
              </w:rPr>
              <w:t>œufs, de viande ou de lait crus</w:t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BD5763" w:rsidRPr="00787146">
              <w:rPr>
                <w:rFonts w:cs="Arial"/>
                <w:sz w:val="16"/>
                <w:szCs w:val="16"/>
              </w:rPr>
              <w:br/>
              <w:t>Huile de friture avariée (trop utilisée, trop chauffée)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19467C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4. </w:t>
            </w:r>
            <w:r w:rsidR="006564D3" w:rsidRPr="00787146">
              <w:rPr>
                <w:b/>
                <w:sz w:val="16"/>
                <w:szCs w:val="16"/>
              </w:rPr>
              <w:t xml:space="preserve">Nettoyage </w:t>
            </w:r>
            <w:r w:rsidR="0019467C" w:rsidRPr="00787146">
              <w:rPr>
                <w:b/>
                <w:sz w:val="16"/>
                <w:szCs w:val="16"/>
              </w:rPr>
              <w:t xml:space="preserve">et </w:t>
            </w:r>
            <w:r w:rsidR="006564D3" w:rsidRPr="00787146">
              <w:rPr>
                <w:b/>
                <w:sz w:val="16"/>
                <w:szCs w:val="16"/>
              </w:rPr>
              <w:t>entretien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Nettoyage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 et </w:t>
            </w:r>
            <w:r w:rsidRPr="00787146">
              <w:rPr>
                <w:rFonts w:cs="Arial"/>
                <w:sz w:val="16"/>
                <w:szCs w:val="16"/>
              </w:rPr>
              <w:t>dosage insuffisants</w:t>
            </w:r>
          </w:p>
          <w:p w:rsidR="00BD5763" w:rsidRPr="00787146" w:rsidRDefault="00BD5763" w:rsidP="00BD576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  <w:p w:rsidR="00BD5763" w:rsidRPr="00787146" w:rsidRDefault="00BD5763" w:rsidP="00BD5763">
            <w:pPr>
              <w:pStyle w:val="Text1"/>
              <w:jc w:val="left"/>
              <w:rPr>
                <w:rFonts w:cs="Arial"/>
                <w:sz w:val="16"/>
                <w:szCs w:val="16"/>
              </w:rPr>
            </w:pPr>
          </w:p>
          <w:p w:rsidR="004876C0" w:rsidRPr="00787146" w:rsidRDefault="00BD5763" w:rsidP="00BD576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Mauvais entretien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Contamination des denrées par des équipements et des appareils </w:t>
            </w:r>
            <w:r w:rsidR="00E12A83" w:rsidRPr="00787146">
              <w:rPr>
                <w:rFonts w:cs="Arial"/>
                <w:sz w:val="16"/>
                <w:szCs w:val="16"/>
              </w:rPr>
              <w:t>sales </w:t>
            </w:r>
            <w:r w:rsidRPr="00787146">
              <w:rPr>
                <w:rFonts w:cs="Arial"/>
                <w:sz w:val="16"/>
                <w:szCs w:val="16"/>
              </w:rPr>
              <w:t xml:space="preserve">: transmission </w:t>
            </w:r>
            <w:r w:rsidR="00B14995" w:rsidRPr="00787146">
              <w:rPr>
                <w:rFonts w:cs="Arial"/>
                <w:sz w:val="16"/>
                <w:szCs w:val="16"/>
              </w:rPr>
              <w:t>de saleté</w:t>
            </w:r>
            <w:r w:rsidRPr="00787146">
              <w:rPr>
                <w:rFonts w:cs="Arial"/>
                <w:sz w:val="16"/>
                <w:szCs w:val="16"/>
              </w:rPr>
              <w:t xml:space="preserve"> et de micro-organismes</w:t>
            </w:r>
          </w:p>
          <w:p w:rsidR="004876C0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Vieillissement et usure prématurés des appareils pouvant être préjudiciables aux procédés de production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5. </w:t>
            </w:r>
            <w:r w:rsidR="006564D3" w:rsidRPr="00787146">
              <w:rPr>
                <w:b/>
                <w:sz w:val="16"/>
                <w:szCs w:val="16"/>
              </w:rPr>
              <w:t>Evacuation des déchets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des denrées en raison de contact avec des déchets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Emplacement des déchets inapproprié, élimination incorrecte des restes et des déchets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6. Person</w:t>
            </w:r>
            <w:r w:rsidR="006564D3" w:rsidRPr="00787146">
              <w:rPr>
                <w:b/>
                <w:sz w:val="16"/>
                <w:szCs w:val="16"/>
              </w:rPr>
              <w:t>nel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Comportement inapproprié au poste de travail, formation insuffisante</w:t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Pr="00787146">
              <w:rPr>
                <w:rFonts w:cs="Arial"/>
                <w:sz w:val="16"/>
                <w:szCs w:val="16"/>
              </w:rPr>
              <w:t>Maladies, blessures</w:t>
            </w:r>
          </w:p>
          <w:p w:rsidR="004876C0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Hygiène personnelle insuffisante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8F1A45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Transmission </w:t>
            </w:r>
            <w:r w:rsidR="00B14995" w:rsidRPr="00787146">
              <w:rPr>
                <w:rFonts w:cs="Arial"/>
                <w:sz w:val="16"/>
                <w:szCs w:val="16"/>
              </w:rPr>
              <w:t>de saleté</w:t>
            </w:r>
            <w:r w:rsidR="00BD5763" w:rsidRPr="00787146">
              <w:rPr>
                <w:rFonts w:cs="Arial"/>
                <w:sz w:val="16"/>
                <w:szCs w:val="16"/>
              </w:rPr>
              <w:t>, de micro-organismes aux denrées</w:t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BD5763" w:rsidRPr="00787146">
              <w:rPr>
                <w:rFonts w:cs="Arial"/>
                <w:sz w:val="16"/>
                <w:szCs w:val="16"/>
              </w:rPr>
              <w:t>Transmission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="00BD5763" w:rsidRPr="00787146">
              <w:rPr>
                <w:rFonts w:cs="Arial"/>
                <w:sz w:val="16"/>
                <w:szCs w:val="16"/>
              </w:rPr>
              <w:t>agents infectieux aux denrées</w:t>
            </w:r>
          </w:p>
          <w:p w:rsidR="004876C0" w:rsidRPr="00787146" w:rsidRDefault="008F1A45" w:rsidP="00B14995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Transmission </w:t>
            </w:r>
            <w:r w:rsidR="00B14995" w:rsidRPr="00787146">
              <w:rPr>
                <w:rFonts w:cs="Arial"/>
                <w:sz w:val="16"/>
                <w:szCs w:val="16"/>
              </w:rPr>
              <w:t>de saleté</w:t>
            </w:r>
            <w:r w:rsidR="00BD5763" w:rsidRPr="00787146">
              <w:rPr>
                <w:rFonts w:cs="Arial"/>
                <w:sz w:val="16"/>
                <w:szCs w:val="16"/>
              </w:rPr>
              <w:t>, de micro-organismes aux denrées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7. </w:t>
            </w:r>
            <w:r w:rsidR="006564D3" w:rsidRPr="00787146">
              <w:rPr>
                <w:b/>
                <w:sz w:val="16"/>
                <w:szCs w:val="16"/>
              </w:rPr>
              <w:t>Remise et déclaration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Contamination des denrées vendues en libre-service</w:t>
            </w:r>
          </w:p>
          <w:p w:rsidR="004876C0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Tromperies en raison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indications incomplètes ou inexactes</w:t>
            </w:r>
            <w:r w:rsidRPr="00787146">
              <w:rPr>
                <w:sz w:val="16"/>
                <w:szCs w:val="16"/>
              </w:rPr>
              <w:br/>
            </w:r>
            <w:r w:rsidRPr="00787146">
              <w:rPr>
                <w:sz w:val="16"/>
                <w:szCs w:val="16"/>
              </w:rPr>
              <w:br/>
              <w:t>Remises de boissons alcooliques à des adolescents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Absence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ustensiles pour se servir, étalages non protégés (gouttelettes de salive, etc.)</w:t>
            </w:r>
          </w:p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Pays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origine de la viande</w:t>
            </w:r>
            <w:r w:rsidR="00E12A83" w:rsidRPr="00787146">
              <w:rPr>
                <w:sz w:val="16"/>
                <w:szCs w:val="16"/>
              </w:rPr>
              <w:t xml:space="preserve"> et </w:t>
            </w:r>
            <w:r w:rsidRPr="00787146">
              <w:rPr>
                <w:sz w:val="16"/>
                <w:szCs w:val="16"/>
              </w:rPr>
              <w:t>du poisson incorrect, plusieurs indications de provenance, obligation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informer par oral (p. ex. allergènes) impossible</w:t>
            </w:r>
          </w:p>
          <w:p w:rsidR="004876C0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Personnel non formé, absence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écriteau</w:t>
            </w:r>
            <w:r w:rsidR="00F5714B" w:rsidRPr="00787146">
              <w:rPr>
                <w:sz w:val="16"/>
                <w:szCs w:val="16"/>
              </w:rPr>
              <w:t xml:space="preserve"> d</w:t>
            </w:r>
            <w:r w:rsidR="00842E85" w:rsidRPr="00787146">
              <w:rPr>
                <w:sz w:val="16"/>
                <w:szCs w:val="16"/>
              </w:rPr>
              <w:t>’</w:t>
            </w:r>
            <w:r w:rsidR="00F5714B" w:rsidRPr="00787146">
              <w:rPr>
                <w:sz w:val="16"/>
                <w:szCs w:val="16"/>
              </w:rPr>
              <w:t>information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8. Transport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Altération en raison de températures trop élevées</w:t>
            </w:r>
          </w:p>
          <w:p w:rsidR="004876C0" w:rsidRPr="00787146" w:rsidRDefault="00BD5763" w:rsidP="00BD5763">
            <w:pPr>
              <w:pStyle w:val="Text1"/>
              <w:spacing w:before="60"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 denrées non protégées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D5763" w:rsidRPr="00787146" w:rsidRDefault="00E12A83" w:rsidP="00BD5763">
            <w:pPr>
              <w:pStyle w:val="Text1"/>
              <w:spacing w:before="60" w:after="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Interruption de la c</w:t>
            </w:r>
            <w:r w:rsidR="00BD5763" w:rsidRPr="00787146">
              <w:rPr>
                <w:sz w:val="16"/>
                <w:szCs w:val="16"/>
              </w:rPr>
              <w:t xml:space="preserve">haîne du froid, denrées dégelées </w:t>
            </w:r>
          </w:p>
          <w:p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</w:p>
          <w:p w:rsidR="004876C0" w:rsidRPr="00787146" w:rsidRDefault="00BD5763" w:rsidP="00C56D9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Manque de propreté du véhicule de transport, des récipients </w:t>
            </w:r>
          </w:p>
        </w:tc>
      </w:tr>
      <w:tr w:rsidR="004876C0" w:rsidRPr="00842E85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787146" w:rsidRDefault="004876C0" w:rsidP="00431F6B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9. </w:t>
            </w:r>
            <w:r w:rsidR="00431F6B" w:rsidRPr="00787146">
              <w:rPr>
                <w:b/>
                <w:sz w:val="16"/>
                <w:szCs w:val="16"/>
              </w:rPr>
              <w:t>Eau potable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Qualité insuffisante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Conduites sales ou inappropriées, sources souillées</w:t>
            </w:r>
          </w:p>
        </w:tc>
      </w:tr>
    </w:tbl>
    <w:p w:rsidR="004876C0" w:rsidRPr="00842E85" w:rsidRDefault="004876C0" w:rsidP="004876C0">
      <w:pPr>
        <w:pStyle w:val="Text"/>
        <w:spacing w:after="0"/>
        <w:jc w:val="center"/>
        <w:rPr>
          <w:b/>
          <w:sz w:val="28"/>
          <w:szCs w:val="28"/>
          <w:lang w:val="fr-CH"/>
        </w:rPr>
      </w:pPr>
      <w:r w:rsidRPr="00842E85">
        <w:rPr>
          <w:b/>
          <w:sz w:val="28"/>
          <w:szCs w:val="28"/>
          <w:lang w:val="fr-CH"/>
        </w:rPr>
        <w:br w:type="column"/>
      </w:r>
    </w:p>
    <w:p w:rsidR="004876C0" w:rsidRPr="00842E85" w:rsidRDefault="004876C0" w:rsidP="004876C0">
      <w:pPr>
        <w:pStyle w:val="Text"/>
        <w:spacing w:before="120"/>
        <w:jc w:val="center"/>
        <w:rPr>
          <w:b/>
          <w:sz w:val="28"/>
          <w:szCs w:val="28"/>
          <w:lang w:val="fr-CH"/>
        </w:rPr>
      </w:pPr>
      <w:r w:rsidRPr="00842E85">
        <w:rPr>
          <w:b/>
          <w:sz w:val="28"/>
          <w:szCs w:val="28"/>
          <w:lang w:val="fr-CH"/>
        </w:rPr>
        <w:t xml:space="preserve">B. </w:t>
      </w:r>
      <w:r w:rsidR="00A215BF" w:rsidRPr="00842E85">
        <w:rPr>
          <w:b/>
          <w:sz w:val="28"/>
          <w:szCs w:val="28"/>
          <w:lang w:val="fr-CH"/>
        </w:rPr>
        <w:t>Directives de travail</w:t>
      </w:r>
    </w:p>
    <w:p w:rsidR="004876C0" w:rsidRPr="00842E85" w:rsidRDefault="004876C0" w:rsidP="004876C0">
      <w:pPr>
        <w:tabs>
          <w:tab w:val="left" w:pos="5103"/>
        </w:tabs>
        <w:spacing w:line="300" w:lineRule="exact"/>
        <w:rPr>
          <w:b/>
        </w:rPr>
      </w:pP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Réception des marchandises</w:t>
      </w:r>
    </w:p>
    <w:p w:rsidR="001A7375" w:rsidRPr="00842E85" w:rsidRDefault="001A7375" w:rsidP="007E7EE3">
      <w:pPr>
        <w:numPr>
          <w:ilvl w:val="1"/>
          <w:numId w:val="18"/>
        </w:numPr>
        <w:tabs>
          <w:tab w:val="num" w:pos="709"/>
        </w:tabs>
        <w:spacing w:line="300" w:lineRule="exact"/>
        <w:ind w:left="284" w:firstLine="0"/>
      </w:pPr>
      <w:r w:rsidRPr="007E7EE3">
        <w:t>Contrôler</w:t>
      </w:r>
      <w:r w:rsidRPr="00842E85">
        <w:t xml:space="preserve"> tous les produits avant de les acheminer vers les secteurs de production et de stockage </w:t>
      </w:r>
    </w:p>
    <w:p w:rsidR="001A7375" w:rsidRPr="00842E85" w:rsidRDefault="001A7375" w:rsidP="001A7375">
      <w:pPr>
        <w:numPr>
          <w:ilvl w:val="1"/>
          <w:numId w:val="18"/>
        </w:numPr>
        <w:spacing w:after="100" w:line="300" w:lineRule="exact"/>
        <w:ind w:hanging="76"/>
      </w:pPr>
      <w:r w:rsidRPr="00842E85">
        <w:rPr>
          <w:b/>
        </w:rPr>
        <w:t xml:space="preserve">Lors de la réception des denrées alimentaires, </w:t>
      </w:r>
      <w:r w:rsidR="00E12A83">
        <w:rPr>
          <w:b/>
        </w:rPr>
        <w:t>s’</w:t>
      </w:r>
      <w:r w:rsidRPr="00842E85">
        <w:rPr>
          <w:b/>
        </w:rPr>
        <w:t xml:space="preserve">assurer que </w:t>
      </w:r>
      <w:r w:rsidRPr="00842E85">
        <w:t>:</w:t>
      </w:r>
    </w:p>
    <w:p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>les denrées alimentaires et les emballages sont en bon état</w:t>
      </w:r>
      <w:r w:rsidR="00E12A83">
        <w:t> ;</w:t>
      </w:r>
    </w:p>
    <w:p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 xml:space="preserve">la température des marchandises est de 5°C au maximum pour les produits réfrigérés </w:t>
      </w:r>
      <w:r w:rsidR="00E12A83">
        <w:t>(</w:t>
      </w:r>
      <w:r w:rsidRPr="00842E85">
        <w:t>2°C max.</w:t>
      </w:r>
      <w:r w:rsidR="00E12A83">
        <w:t xml:space="preserve"> pour le poisson)</w:t>
      </w:r>
      <w:r w:rsidRPr="00842E85">
        <w:t xml:space="preserve"> et de -18°C au minimum pour les produits </w:t>
      </w:r>
      <w:r w:rsidR="00E12A83">
        <w:t>surgelés</w:t>
      </w:r>
      <w:r w:rsidRPr="00842E85">
        <w:t xml:space="preserve">. </w:t>
      </w:r>
      <w:r w:rsidR="00E12A83">
        <w:t>L</w:t>
      </w:r>
      <w:r w:rsidRPr="00842E85">
        <w:t>es informations pertinentes</w:t>
      </w:r>
      <w:r w:rsidR="00E12A83">
        <w:t xml:space="preserve"> doivent être consignées</w:t>
      </w:r>
      <w:r w:rsidRPr="00842E85">
        <w:t xml:space="preserve"> sur le bon de livraison, la quittance ou la </w:t>
      </w:r>
      <w:r w:rsidR="00332CDE" w:rsidRPr="00842E85">
        <w:t>fich</w:t>
      </w:r>
      <w:r w:rsidRPr="00842E85">
        <w:t>e</w:t>
      </w:r>
      <w:r w:rsidR="00E12A83">
        <w:t> ;</w:t>
      </w:r>
      <w:r w:rsidRPr="00842E85">
        <w:t xml:space="preserve"> </w:t>
      </w:r>
    </w:p>
    <w:p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>la durée de conservation n</w:t>
      </w:r>
      <w:r w:rsidR="00842E85">
        <w:t>’</w:t>
      </w:r>
      <w:r w:rsidRPr="00842E85">
        <w:t>est pas échue</w:t>
      </w:r>
      <w:r w:rsidR="00E12A83">
        <w:t> ;</w:t>
      </w:r>
    </w:p>
    <w:p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>le pays d</w:t>
      </w:r>
      <w:r w:rsidR="00842E85">
        <w:t>’</w:t>
      </w:r>
      <w:r w:rsidRPr="00842E85">
        <w:t>origine est clairement indiqué pour la viande et le poisson</w:t>
      </w:r>
      <w:r w:rsidR="00E12A83">
        <w:t> ;</w:t>
      </w:r>
    </w:p>
    <w:p w:rsidR="004876C0" w:rsidRPr="00842E85" w:rsidRDefault="001A7375" w:rsidP="00CE0E2C">
      <w:pPr>
        <w:numPr>
          <w:ilvl w:val="0"/>
          <w:numId w:val="15"/>
        </w:numPr>
        <w:tabs>
          <w:tab w:val="clear" w:pos="712"/>
          <w:tab w:val="num" w:pos="1134"/>
        </w:tabs>
        <w:spacing w:after="120" w:line="300" w:lineRule="exact"/>
        <w:ind w:left="1134" w:hanging="425"/>
      </w:pPr>
      <w:r w:rsidRPr="00842E85">
        <w:t>la composition des denrées alimentaires livrées sans emballage et les informations pertinentes, notamment concernant les allergènes (obligation de renseigner par oral), sont indiquées</w:t>
      </w:r>
      <w:r w:rsidR="00E12A83">
        <w:t>.</w:t>
      </w:r>
      <w:r w:rsidR="00CE0E2C">
        <w:t xml:space="preserve"> 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Stockage</w:t>
      </w:r>
    </w:p>
    <w:p w:rsidR="00B045A4" w:rsidRPr="00842E85" w:rsidRDefault="00E12A83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</w:pPr>
      <w:r>
        <w:t>Conserver</w:t>
      </w:r>
      <w:r w:rsidRPr="00842E85">
        <w:t xml:space="preserve"> </w:t>
      </w:r>
      <w:r w:rsidR="00B045A4" w:rsidRPr="00842E85">
        <w:t xml:space="preserve">toutes les denrées alimentaires </w:t>
      </w:r>
      <w:r w:rsidR="00B045A4" w:rsidRPr="00842E85">
        <w:rPr>
          <w:b/>
        </w:rPr>
        <w:t>soumises à réfrigération</w:t>
      </w:r>
      <w:r w:rsidR="00B045A4" w:rsidRPr="00842E85">
        <w:t xml:space="preserve"> à 5°C </w:t>
      </w:r>
      <w:r>
        <w:t xml:space="preserve">au maximum </w:t>
      </w:r>
      <w:r w:rsidR="00B045A4" w:rsidRPr="00842E85">
        <w:t xml:space="preserve">ou selon les indications du fournisseur </w:t>
      </w:r>
      <w:r w:rsidR="00B045A4" w:rsidRPr="00995937">
        <w:rPr>
          <w:b/>
        </w:rPr>
        <w:t>(cf.</w:t>
      </w:r>
      <w:r w:rsidR="00B045A4" w:rsidRPr="00842E85">
        <w:t xml:space="preserve"> </w:t>
      </w:r>
      <w:r w:rsidR="00B045A4" w:rsidRPr="00842E85">
        <w:rPr>
          <w:b/>
        </w:rPr>
        <w:t>fiche de contrôle des températures</w:t>
      </w:r>
      <w:r w:rsidR="00B045A4" w:rsidRPr="00995937">
        <w:rPr>
          <w:b/>
        </w:rPr>
        <w:t>)</w:t>
      </w:r>
    </w:p>
    <w:p w:rsidR="00B045A4" w:rsidRPr="00842E85" w:rsidRDefault="00B045A4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842E85">
        <w:t>Conserver le</w:t>
      </w:r>
      <w:r w:rsidRPr="00842E85">
        <w:rPr>
          <w:b/>
        </w:rPr>
        <w:t xml:space="preserve"> poisson </w:t>
      </w:r>
      <w:r w:rsidRPr="00842E85">
        <w:t>2°C</w:t>
      </w:r>
      <w:r w:rsidR="00E12A83">
        <w:t xml:space="preserve"> au maximum</w:t>
      </w:r>
    </w:p>
    <w:p w:rsidR="00B045A4" w:rsidRPr="00842E85" w:rsidRDefault="00B045A4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842E85">
        <w:t>Stocker les</w:t>
      </w:r>
      <w:r w:rsidRPr="00842E85">
        <w:rPr>
          <w:b/>
        </w:rPr>
        <w:t xml:space="preserve"> produits </w:t>
      </w:r>
      <w:r w:rsidR="00E12A83">
        <w:rPr>
          <w:b/>
        </w:rPr>
        <w:t>surgelés</w:t>
      </w:r>
      <w:r w:rsidR="00E12A83" w:rsidRPr="00842E85">
        <w:rPr>
          <w:b/>
        </w:rPr>
        <w:t xml:space="preserve"> </w:t>
      </w:r>
      <w:r w:rsidRPr="00842E85">
        <w:t>à -18°C au minimum</w:t>
      </w:r>
    </w:p>
    <w:p w:rsidR="00B045A4" w:rsidRPr="00842E85" w:rsidRDefault="00E12A83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995937">
        <w:rPr>
          <w:b/>
        </w:rPr>
        <w:t>Emballer</w:t>
      </w:r>
      <w:r>
        <w:t xml:space="preserve"> t</w:t>
      </w:r>
      <w:r w:rsidR="00B045A4" w:rsidRPr="00842E85">
        <w:t xml:space="preserve">outes les denrées alimentaires </w:t>
      </w:r>
      <w:r>
        <w:t>dans</w:t>
      </w:r>
      <w:r w:rsidR="00B045A4" w:rsidRPr="00842E85">
        <w:t xml:space="preserve"> du film alimentaire</w:t>
      </w:r>
      <w:r>
        <w:t xml:space="preserve"> ou les conserver </w:t>
      </w:r>
      <w:r w:rsidR="00B045A4" w:rsidRPr="00842E85">
        <w:t>dans des récipients avec couvercles</w:t>
      </w:r>
    </w:p>
    <w:p w:rsidR="009D224A" w:rsidRPr="00CE0E2C" w:rsidRDefault="00E12A83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995937">
        <w:rPr>
          <w:rFonts w:cs="Arial"/>
          <w:b/>
        </w:rPr>
        <w:t>Stocker</w:t>
      </w:r>
      <w:r>
        <w:rPr>
          <w:rFonts w:cs="Arial"/>
        </w:rPr>
        <w:t xml:space="preserve"> l</w:t>
      </w:r>
      <w:r w:rsidR="00B045A4" w:rsidRPr="00842E85">
        <w:rPr>
          <w:rFonts w:cs="Arial"/>
        </w:rPr>
        <w:t xml:space="preserve">es aliments crus, non prêts à la consommation, </w:t>
      </w:r>
      <w:r w:rsidR="00B045A4" w:rsidRPr="00842E85">
        <w:rPr>
          <w:rFonts w:cs="Arial"/>
          <w:b/>
        </w:rPr>
        <w:t>à l</w:t>
      </w:r>
      <w:r w:rsidR="00842E85">
        <w:rPr>
          <w:rFonts w:cs="Arial"/>
          <w:b/>
        </w:rPr>
        <w:t>’</w:t>
      </w:r>
      <w:r w:rsidR="00B045A4" w:rsidRPr="00842E85">
        <w:rPr>
          <w:rFonts w:cs="Arial"/>
          <w:b/>
        </w:rPr>
        <w:t>écart</w:t>
      </w:r>
      <w:r w:rsidR="00B045A4" w:rsidRPr="00842E85">
        <w:rPr>
          <w:rFonts w:cs="Arial"/>
        </w:rPr>
        <w:t xml:space="preserve"> des aliments prêts à la consommation 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Production et préparation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t xml:space="preserve">Utiliser, pour la préparation des denrées alimentaires, </w:t>
      </w:r>
      <w:r w:rsidRPr="00995937">
        <w:t>des</w:t>
      </w:r>
      <w:r w:rsidRPr="00842E85">
        <w:rPr>
          <w:b/>
        </w:rPr>
        <w:t xml:space="preserve"> surfaces de travail </w:t>
      </w:r>
      <w:r w:rsidRPr="00842E85">
        <w:t>lisses, dures et faciles à nettoyer</w:t>
      </w:r>
      <w:r w:rsidRPr="00842E85">
        <w:rPr>
          <w:b/>
        </w:rPr>
        <w:t xml:space="preserve"> 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>Nettoyer et désinfecter si nécessaire</w:t>
      </w:r>
      <w:r w:rsidRPr="00842E85">
        <w:t xml:space="preserve"> les surfaces de travail avant et après chaque usage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 xml:space="preserve">Séparer </w:t>
      </w:r>
      <w:r w:rsidRPr="00995937">
        <w:t>les secteurs de travail « propres » et « sales »</w:t>
      </w:r>
      <w:r w:rsidRPr="00991823">
        <w:t xml:space="preserve"> afin</w:t>
      </w:r>
      <w:r w:rsidRPr="00842E85">
        <w:t xml:space="preserve"> d</w:t>
      </w:r>
      <w:r w:rsidR="00842E85">
        <w:t>’</w:t>
      </w:r>
      <w:r w:rsidRPr="00842E85">
        <w:t>éviter tout risque de contamination</w:t>
      </w:r>
    </w:p>
    <w:p w:rsidR="002E3CB2" w:rsidRPr="00842E85" w:rsidRDefault="002E3CB2" w:rsidP="00097E7F">
      <w:pPr>
        <w:numPr>
          <w:ilvl w:val="1"/>
          <w:numId w:val="18"/>
        </w:numPr>
        <w:tabs>
          <w:tab w:val="num" w:pos="709"/>
        </w:tabs>
        <w:spacing w:line="300" w:lineRule="exact"/>
        <w:ind w:left="709" w:hanging="425"/>
      </w:pPr>
      <w:r w:rsidRPr="00842E85">
        <w:t xml:space="preserve">Un dispositif adéquat (double-évier ou évier </w:t>
      </w:r>
      <w:r w:rsidR="00E12A83">
        <w:t>avec</w:t>
      </w:r>
      <w:r w:rsidR="00E12A83" w:rsidRPr="00842E85">
        <w:t xml:space="preserve"> </w:t>
      </w:r>
      <w:r w:rsidRPr="00842E85">
        <w:t xml:space="preserve">lave-vaisselle) doit être à disposition pour le </w:t>
      </w:r>
      <w:r w:rsidRPr="00842E85">
        <w:rPr>
          <w:b/>
        </w:rPr>
        <w:t>nettoyage de la vaisselle</w:t>
      </w:r>
      <w:r w:rsidRPr="00842E85">
        <w:t xml:space="preserve"> </w:t>
      </w:r>
    </w:p>
    <w:p w:rsidR="002E3CB2" w:rsidRPr="00842E85" w:rsidRDefault="002E3CB2" w:rsidP="002E3CB2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  <w:rPr>
          <w:b/>
          <w:sz w:val="24"/>
          <w:szCs w:val="24"/>
        </w:rPr>
      </w:pPr>
      <w:r w:rsidRPr="00842E85">
        <w:t xml:space="preserve">Tenir les consommateurs </w:t>
      </w:r>
      <w:r w:rsidRPr="00995937">
        <w:rPr>
          <w:b/>
        </w:rPr>
        <w:t>à distance</w:t>
      </w:r>
      <w:r w:rsidRPr="00842E85">
        <w:t xml:space="preserve"> du stand de grillades, en plaçant si nécessaire une barrière</w:t>
      </w:r>
    </w:p>
    <w:p w:rsidR="002E3CB2" w:rsidRPr="00842E85" w:rsidRDefault="002E3CB2" w:rsidP="00097E7F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</w:pPr>
      <w:r w:rsidRPr="00842E85">
        <w:t xml:space="preserve">Limiter le nombre de morceaux de viande non réfrigérés à proximité du grill et les </w:t>
      </w:r>
      <w:r w:rsidRPr="00842E85">
        <w:rPr>
          <w:b/>
        </w:rPr>
        <w:t>griller rapidement</w:t>
      </w:r>
      <w:r w:rsidRPr="00842E85">
        <w:t xml:space="preserve"> (conserver le reste au réfrigérateur)</w:t>
      </w:r>
    </w:p>
    <w:p w:rsidR="002E3CB2" w:rsidRPr="00842E85" w:rsidRDefault="00E12A83" w:rsidP="00097E7F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</w:pPr>
      <w:r>
        <w:t>Equiper toutes</w:t>
      </w:r>
      <w:r w:rsidRPr="00995937">
        <w:t xml:space="preserve"> </w:t>
      </w:r>
      <w:r w:rsidR="002E3CB2" w:rsidRPr="00842E85">
        <w:t>les zones de production où sont manipulées des denrées alimentaires non protégées</w:t>
      </w:r>
      <w:r>
        <w:t xml:space="preserve"> de</w:t>
      </w:r>
      <w:r w:rsidR="002E3CB2" w:rsidRPr="00842E85">
        <w:t xml:space="preserve"> </w:t>
      </w:r>
      <w:r w:rsidRPr="00842E85">
        <w:rPr>
          <w:b/>
        </w:rPr>
        <w:t>lave-mains</w:t>
      </w:r>
      <w:r>
        <w:rPr>
          <w:b/>
        </w:rPr>
        <w:t xml:space="preserve"> </w:t>
      </w:r>
      <w:r w:rsidRPr="00842E85">
        <w:t>dotés de distributeurs de savon liquide et de serviettes à usage unique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t xml:space="preserve">Utiliser les </w:t>
      </w:r>
      <w:r w:rsidRPr="00842E85">
        <w:rPr>
          <w:b/>
        </w:rPr>
        <w:t>lave-mains</w:t>
      </w:r>
      <w:r w:rsidRPr="00842E85">
        <w:t>, qui doivent être accessibles en tout temps et dotés de distributeurs de savon liquide et de serviettes à usage unique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>Respecter les températures de cuisson</w:t>
      </w:r>
      <w:r w:rsidRPr="00842E85">
        <w:t xml:space="preserve"> et refroidir rapidement les denrées alimentaires précuites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t xml:space="preserve">Servir </w:t>
      </w:r>
      <w:r w:rsidRPr="00842E85">
        <w:rPr>
          <w:b/>
        </w:rPr>
        <w:t>uniquement</w:t>
      </w:r>
      <w:r w:rsidRPr="00842E85">
        <w:t xml:space="preserve"> des mets </w:t>
      </w:r>
      <w:r w:rsidRPr="00842E85">
        <w:rPr>
          <w:b/>
        </w:rPr>
        <w:t>préparés le jour même</w:t>
      </w:r>
      <w:r w:rsidRPr="00842E85">
        <w:t xml:space="preserve"> et éliminer les restes</w:t>
      </w:r>
    </w:p>
    <w:p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>Eviter les mets à base d</w:t>
      </w:r>
      <w:r w:rsidR="00842E85">
        <w:rPr>
          <w:b/>
        </w:rPr>
        <w:t>’</w:t>
      </w:r>
      <w:r w:rsidRPr="00842E85">
        <w:rPr>
          <w:b/>
        </w:rPr>
        <w:t>œufs crus, de lait cru et de viande crue</w:t>
      </w:r>
    </w:p>
    <w:p w:rsidR="00097E7F" w:rsidRDefault="002E3CB2" w:rsidP="00CE0E2C">
      <w:pPr>
        <w:numPr>
          <w:ilvl w:val="1"/>
          <w:numId w:val="18"/>
        </w:numPr>
        <w:spacing w:after="120" w:line="300" w:lineRule="exact"/>
        <w:ind w:left="709" w:hanging="425"/>
      </w:pPr>
      <w:r w:rsidRPr="00842E85">
        <w:rPr>
          <w:b/>
        </w:rPr>
        <w:t>Contrôler</w:t>
      </w:r>
      <w:r w:rsidRPr="00842E85">
        <w:t xml:space="preserve"> l</w:t>
      </w:r>
      <w:r w:rsidR="00842E85">
        <w:t>’</w:t>
      </w:r>
      <w:r w:rsidRPr="00842E85">
        <w:t>huile de friture après chaque utilisatio</w:t>
      </w:r>
      <w:r w:rsidR="00CE0E2C">
        <w:t>n et la remplacer si nécessaire</w:t>
      </w:r>
    </w:p>
    <w:p w:rsidR="004876C0" w:rsidRPr="00842E85" w:rsidRDefault="00097E7F" w:rsidP="00097E7F">
      <w:pPr>
        <w:spacing w:after="120" w:line="300" w:lineRule="exact"/>
        <w:ind w:left="709"/>
      </w:pPr>
      <w:r>
        <w:br w:type="page"/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lastRenderedPageBreak/>
        <w:t>Nettoyage</w:t>
      </w:r>
      <w:r w:rsidR="0026728F" w:rsidRPr="00842E85">
        <w:rPr>
          <w:b/>
          <w:sz w:val="24"/>
          <w:szCs w:val="24"/>
        </w:rPr>
        <w:t xml:space="preserve"> et</w:t>
      </w:r>
      <w:r w:rsidRPr="00842E85">
        <w:rPr>
          <w:b/>
          <w:sz w:val="24"/>
          <w:szCs w:val="24"/>
        </w:rPr>
        <w:t xml:space="preserve"> entretien</w:t>
      </w:r>
    </w:p>
    <w:p w:rsidR="004876C0" w:rsidRPr="00842E85" w:rsidRDefault="0026728F" w:rsidP="00CE0E2C">
      <w:pPr>
        <w:numPr>
          <w:ilvl w:val="1"/>
          <w:numId w:val="18"/>
        </w:numPr>
        <w:tabs>
          <w:tab w:val="clear" w:pos="360"/>
          <w:tab w:val="num" w:pos="709"/>
        </w:tabs>
        <w:spacing w:after="120" w:line="300" w:lineRule="exact"/>
        <w:ind w:left="709" w:hanging="425"/>
      </w:pPr>
      <w:r w:rsidRPr="00842E85">
        <w:t>Effectuer les travaux de nettoyage et d</w:t>
      </w:r>
      <w:r w:rsidR="00842E85">
        <w:t>’</w:t>
      </w:r>
      <w:r w:rsidRPr="00842E85">
        <w:t>entretien conformément aux bonnes pratiques en matière d</w:t>
      </w:r>
      <w:r w:rsidR="00842E85">
        <w:t>’</w:t>
      </w:r>
      <w:r w:rsidR="00CE0E2C">
        <w:t>hygiène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Evacuation des déchets</w:t>
      </w:r>
    </w:p>
    <w:p w:rsidR="007B6BBA" w:rsidRPr="00842E85" w:rsidRDefault="007B6BBA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</w:pPr>
      <w:r w:rsidRPr="00842E85">
        <w:rPr>
          <w:b/>
        </w:rPr>
        <w:t>Eliminer</w:t>
      </w:r>
      <w:r w:rsidRPr="00842E85">
        <w:t xml:space="preserve"> les déchets de cuisine et les restes de nourriture </w:t>
      </w:r>
      <w:r w:rsidRPr="00842E85">
        <w:rPr>
          <w:b/>
        </w:rPr>
        <w:t>au fur et à mesure et de manière appropriée</w:t>
      </w:r>
      <w:r w:rsidRPr="00842E85">
        <w:t>, ou les entreposer dans un local fermé et frais</w:t>
      </w:r>
    </w:p>
    <w:p w:rsidR="004876C0" w:rsidRPr="00842E85" w:rsidRDefault="007B6BBA" w:rsidP="00CE0E2C">
      <w:pPr>
        <w:numPr>
          <w:ilvl w:val="1"/>
          <w:numId w:val="18"/>
        </w:numPr>
        <w:tabs>
          <w:tab w:val="clear" w:pos="360"/>
          <w:tab w:val="num" w:pos="709"/>
        </w:tabs>
        <w:spacing w:after="120" w:line="300" w:lineRule="exact"/>
        <w:ind w:left="709" w:hanging="425"/>
      </w:pPr>
      <w:r w:rsidRPr="00995937">
        <w:t>Eliminer</w:t>
      </w:r>
      <w:r w:rsidRPr="00842E85">
        <w:t xml:space="preserve"> l</w:t>
      </w:r>
      <w:r w:rsidR="00842E85">
        <w:t>’</w:t>
      </w:r>
      <w:r w:rsidRPr="00842E85">
        <w:t xml:space="preserve">huile de friture </w:t>
      </w:r>
      <w:r w:rsidR="00991823" w:rsidRPr="00995937">
        <w:rPr>
          <w:b/>
        </w:rPr>
        <w:t>de manière appropriée</w:t>
      </w:r>
      <w:r w:rsidR="004876C0" w:rsidRPr="00842E85">
        <w:t xml:space="preserve"> 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Personne</w:t>
      </w:r>
      <w:r w:rsidR="004876C0" w:rsidRPr="00842E85">
        <w:rPr>
          <w:b/>
          <w:sz w:val="24"/>
          <w:szCs w:val="24"/>
        </w:rPr>
        <w:t>l</w:t>
      </w:r>
    </w:p>
    <w:p w:rsidR="003343A1" w:rsidRPr="00842E85" w:rsidRDefault="00991823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>
        <w:t xml:space="preserve">Informer le </w:t>
      </w:r>
      <w:r w:rsidR="003343A1" w:rsidRPr="00842E85">
        <w:t xml:space="preserve">personnel </w:t>
      </w:r>
      <w:r>
        <w:t>des</w:t>
      </w:r>
      <w:r w:rsidRPr="00842E85">
        <w:t xml:space="preserve"> </w:t>
      </w:r>
      <w:r w:rsidR="003343A1" w:rsidRPr="00842E85">
        <w:t xml:space="preserve">règles </w:t>
      </w:r>
      <w:r>
        <w:t>à respecter</w:t>
      </w:r>
      <w:r w:rsidR="003343A1" w:rsidRPr="00842E85">
        <w:t xml:space="preserve"> en matière d</w:t>
      </w:r>
      <w:r w:rsidR="00842E85">
        <w:t>’</w:t>
      </w:r>
      <w:r w:rsidR="003343A1" w:rsidRPr="00842E85">
        <w:t>hygiène, de documentation de l</w:t>
      </w:r>
      <w:r w:rsidR="00842E85">
        <w:t>’</w:t>
      </w:r>
      <w:r w:rsidR="003343A1" w:rsidRPr="00842E85">
        <w:t xml:space="preserve">autocontrôle et de </w:t>
      </w:r>
      <w:r>
        <w:t>gestion</w:t>
      </w:r>
      <w:r w:rsidRPr="00842E85">
        <w:t xml:space="preserve"> </w:t>
      </w:r>
      <w:r w:rsidR="003343A1" w:rsidRPr="00842E85">
        <w:t xml:space="preserve">des denrées alimentaires </w:t>
      </w:r>
      <w:r w:rsidR="003343A1" w:rsidRPr="00842E85">
        <w:rPr>
          <w:b/>
        </w:rPr>
        <w:t xml:space="preserve">(cf. fiche de contrôle </w:t>
      </w:r>
      <w:r w:rsidR="003901BE">
        <w:rPr>
          <w:b/>
        </w:rPr>
        <w:t xml:space="preserve">sur la </w:t>
      </w:r>
      <w:r w:rsidR="003343A1" w:rsidRPr="00842E85">
        <w:rPr>
          <w:b/>
        </w:rPr>
        <w:t>formation du personnel)</w:t>
      </w:r>
    </w:p>
    <w:p w:rsidR="003343A1" w:rsidRPr="00842E85" w:rsidRDefault="003343A1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842E85">
        <w:rPr>
          <w:b/>
        </w:rPr>
        <w:t xml:space="preserve">Se laver </w:t>
      </w:r>
      <w:r w:rsidRPr="00995937">
        <w:rPr>
          <w:b/>
        </w:rPr>
        <w:t>régulièrement et soigneusement les mains</w:t>
      </w:r>
      <w:r w:rsidRPr="00842E85">
        <w:t xml:space="preserve">, </w:t>
      </w:r>
      <w:r w:rsidR="00991823">
        <w:t>dans</w:t>
      </w:r>
      <w:r w:rsidR="00991823" w:rsidRPr="00842E85">
        <w:t xml:space="preserve"> </w:t>
      </w:r>
      <w:r w:rsidRPr="00842E85">
        <w:t>tous les cas avant de se mettre au travail, après être allé aux toilettes, après une interruption (pause-cigarette, repas, etc.), après avoir touché des denrées alimentaires crues ou non nettoyées, etc.</w:t>
      </w:r>
    </w:p>
    <w:p w:rsidR="003343A1" w:rsidRPr="00842E85" w:rsidRDefault="00991823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995937">
        <w:t>Mettre à la disposition du personnel</w:t>
      </w:r>
      <w:r w:rsidR="003343A1" w:rsidRPr="00991823">
        <w:t xml:space="preserve"> </w:t>
      </w:r>
      <w:r w:rsidR="003343A1" w:rsidRPr="003901BE">
        <w:t>des</w:t>
      </w:r>
      <w:r w:rsidR="003343A1" w:rsidRPr="00995937">
        <w:rPr>
          <w:b/>
        </w:rPr>
        <w:t xml:space="preserve"> toilettes</w:t>
      </w:r>
      <w:r w:rsidRPr="00995937">
        <w:rPr>
          <w:b/>
        </w:rPr>
        <w:t xml:space="preserve"> </w:t>
      </w:r>
      <w:r w:rsidR="003343A1" w:rsidRPr="00995937">
        <w:rPr>
          <w:b/>
        </w:rPr>
        <w:t>d</w:t>
      </w:r>
      <w:r w:rsidR="00842E85" w:rsidRPr="00995937">
        <w:rPr>
          <w:b/>
        </w:rPr>
        <w:t>’</w:t>
      </w:r>
      <w:r w:rsidR="003343A1" w:rsidRPr="00995937">
        <w:rPr>
          <w:b/>
        </w:rPr>
        <w:t>une propreté irréprochable</w:t>
      </w:r>
      <w:r w:rsidR="003343A1" w:rsidRPr="00991823">
        <w:t xml:space="preserve"> et équipées d</w:t>
      </w:r>
      <w:r w:rsidR="00842E85" w:rsidRPr="003901BE">
        <w:t>’</w:t>
      </w:r>
      <w:r w:rsidR="003343A1" w:rsidRPr="00D74D52">
        <w:t>un lave-mains muni d</w:t>
      </w:r>
      <w:r w:rsidR="00842E85" w:rsidRPr="009C051D">
        <w:t>’</w:t>
      </w:r>
      <w:r w:rsidR="003343A1" w:rsidRPr="009C051D">
        <w:t>un distributeur</w:t>
      </w:r>
      <w:r w:rsidR="003343A1" w:rsidRPr="00842E85">
        <w:t xml:space="preserve"> de savon liquide et de serviettes à usage unique</w:t>
      </w:r>
    </w:p>
    <w:p w:rsidR="009507C2" w:rsidRPr="00842E85" w:rsidRDefault="003343A1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842E85">
        <w:rPr>
          <w:b/>
        </w:rPr>
        <w:t>Contrôler</w:t>
      </w:r>
      <w:r w:rsidRPr="00842E85">
        <w:t xml:space="preserve"> </w:t>
      </w:r>
      <w:r w:rsidRPr="00995937">
        <w:rPr>
          <w:b/>
        </w:rPr>
        <w:t>régulièrement</w:t>
      </w:r>
      <w:r w:rsidRPr="00842E85">
        <w:t xml:space="preserve"> la propreté des toilettes pendant la durée de la manifestation</w:t>
      </w:r>
    </w:p>
    <w:p w:rsidR="004876C0" w:rsidRPr="00CE0E2C" w:rsidRDefault="00991823" w:rsidP="00CE0E2C">
      <w:pPr>
        <w:numPr>
          <w:ilvl w:val="0"/>
          <w:numId w:val="14"/>
        </w:numPr>
        <w:tabs>
          <w:tab w:val="clear" w:pos="360"/>
          <w:tab w:val="num" w:pos="709"/>
        </w:tabs>
        <w:spacing w:after="120" w:line="300" w:lineRule="exact"/>
        <w:ind w:left="714" w:hanging="357"/>
      </w:pPr>
      <w:r w:rsidRPr="009C051D">
        <w:rPr>
          <w:b/>
        </w:rPr>
        <w:t xml:space="preserve">Annoncer obligatoirement </w:t>
      </w:r>
      <w:r w:rsidR="003343A1" w:rsidRPr="00842E85">
        <w:t>toute maladie</w:t>
      </w:r>
    </w:p>
    <w:p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Remise et déclaration</w:t>
      </w:r>
    </w:p>
    <w:p w:rsidR="000B59EF" w:rsidRPr="00842E85" w:rsidRDefault="000B59EF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995937">
        <w:t>Protéger</w:t>
      </w:r>
      <w:r w:rsidRPr="00842E85">
        <w:t xml:space="preserve"> les denrées alimentaires vendues en libre-service des </w:t>
      </w:r>
      <w:r w:rsidRPr="00842E85">
        <w:rPr>
          <w:b/>
        </w:rPr>
        <w:t>gouttelettes de salive</w:t>
      </w:r>
      <w:r w:rsidRPr="00842E85">
        <w:t>, prévoir des ustensiles de service et procéder à des contrôles réguliers de ce secteur</w:t>
      </w:r>
    </w:p>
    <w:p w:rsidR="000B59EF" w:rsidRPr="00842E85" w:rsidRDefault="000B59EF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995937">
        <w:t>Limiter</w:t>
      </w:r>
      <w:r w:rsidRPr="00842E85">
        <w:t xml:space="preserve"> l</w:t>
      </w:r>
      <w:r w:rsidR="00991823">
        <w:t xml:space="preserve">a quantité </w:t>
      </w:r>
      <w:r w:rsidRPr="00842E85">
        <w:t xml:space="preserve">de </w:t>
      </w:r>
      <w:r w:rsidRPr="00842E85">
        <w:rPr>
          <w:b/>
        </w:rPr>
        <w:t xml:space="preserve">denrées alimentaires </w:t>
      </w:r>
      <w:r w:rsidR="00991823">
        <w:rPr>
          <w:b/>
        </w:rPr>
        <w:t>facilement</w:t>
      </w:r>
      <w:r w:rsidR="00991823" w:rsidRPr="00842E85">
        <w:rPr>
          <w:b/>
        </w:rPr>
        <w:t xml:space="preserve"> </w:t>
      </w:r>
      <w:r w:rsidRPr="00842E85">
        <w:rPr>
          <w:b/>
        </w:rPr>
        <w:t>périssables</w:t>
      </w:r>
      <w:r w:rsidRPr="00842E85">
        <w:t xml:space="preserve"> (p. ex. sandwichs au jambon, pâtisseries à la crème) mises en vente sans réfrigération et conserver les stocks au réfrigérateur (à 5°C</w:t>
      </w:r>
      <w:r w:rsidR="00991823">
        <w:t xml:space="preserve"> max.</w:t>
      </w:r>
      <w:r w:rsidRPr="00842E85">
        <w:t>)</w:t>
      </w:r>
    </w:p>
    <w:p w:rsidR="000B59EF" w:rsidRPr="00842E85" w:rsidRDefault="00991823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  <w:jc w:val="both"/>
      </w:pPr>
      <w:r w:rsidRPr="00995937">
        <w:t>Déclarer</w:t>
      </w:r>
      <w:r>
        <w:rPr>
          <w:b/>
        </w:rPr>
        <w:t xml:space="preserve"> </w:t>
      </w:r>
      <w:r w:rsidRPr="00995937">
        <w:t>le</w:t>
      </w:r>
      <w:r w:rsidRPr="00842E85">
        <w:rPr>
          <w:b/>
        </w:rPr>
        <w:t xml:space="preserve"> </w:t>
      </w:r>
      <w:r w:rsidR="000B59EF" w:rsidRPr="00842E85">
        <w:rPr>
          <w:b/>
        </w:rPr>
        <w:t>pays d</w:t>
      </w:r>
      <w:r w:rsidR="00842E85">
        <w:rPr>
          <w:b/>
        </w:rPr>
        <w:t>’</w:t>
      </w:r>
      <w:r w:rsidR="000B59EF" w:rsidRPr="00842E85">
        <w:rPr>
          <w:b/>
        </w:rPr>
        <w:t>origine</w:t>
      </w:r>
      <w:r w:rsidR="000B59EF" w:rsidRPr="00842E85">
        <w:t xml:space="preserve"> de la viande et du poisson sur la carte des mets (menu, tableau)</w:t>
      </w:r>
    </w:p>
    <w:p w:rsidR="000B59EF" w:rsidRPr="00842E85" w:rsidRDefault="003E0BFB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  <w:jc w:val="both"/>
      </w:pPr>
      <w:r w:rsidRPr="00995937">
        <w:t>Renseigner les consommateurs sur</w:t>
      </w:r>
      <w:r>
        <w:rPr>
          <w:b/>
        </w:rPr>
        <w:t xml:space="preserve"> </w:t>
      </w:r>
      <w:r w:rsidRPr="00995937">
        <w:t>la</w:t>
      </w:r>
      <w:r w:rsidRPr="00842E85">
        <w:rPr>
          <w:b/>
        </w:rPr>
        <w:t xml:space="preserve"> </w:t>
      </w:r>
      <w:r w:rsidR="000B59EF" w:rsidRPr="00842E85">
        <w:rPr>
          <w:b/>
        </w:rPr>
        <w:t>composition</w:t>
      </w:r>
      <w:r w:rsidR="000B59EF" w:rsidRPr="00842E85">
        <w:t xml:space="preserve"> des denrées alimentaires remises (notamment allergènes) si </w:t>
      </w:r>
      <w:r>
        <w:t>ceux-ci</w:t>
      </w:r>
      <w:r w:rsidR="000B59EF" w:rsidRPr="00842E85">
        <w:t xml:space="preserve"> en font la demande (p. ex. gâteaux, saucisses, etc.)</w:t>
      </w:r>
    </w:p>
    <w:p w:rsidR="00044F6A" w:rsidRPr="00842E85" w:rsidRDefault="003E0BFB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>
        <w:t>Equiper c</w:t>
      </w:r>
      <w:r w:rsidR="000B59EF" w:rsidRPr="00842E85">
        <w:t>haque point de vente d</w:t>
      </w:r>
      <w:r w:rsidR="00842E85">
        <w:t>’</w:t>
      </w:r>
      <w:r w:rsidR="000B59EF" w:rsidRPr="00842E85">
        <w:t xml:space="preserve">un </w:t>
      </w:r>
      <w:r w:rsidR="000B59EF" w:rsidRPr="00842E85">
        <w:rPr>
          <w:b/>
        </w:rPr>
        <w:t xml:space="preserve">écriteau </w:t>
      </w:r>
      <w:r w:rsidR="000B59EF" w:rsidRPr="00842E85">
        <w:t>bien visible signalant l</w:t>
      </w:r>
      <w:r w:rsidR="00842E85">
        <w:t>’</w:t>
      </w:r>
      <w:r w:rsidR="000B59EF" w:rsidRPr="00842E85">
        <w:t>interdiction de remettre des boissons alcooliques aux enfants et adolescents de moins de 16 ans</w:t>
      </w:r>
    </w:p>
    <w:p w:rsidR="004876C0" w:rsidRPr="00842E85" w:rsidRDefault="003E0BFB" w:rsidP="00CE0E2C">
      <w:pPr>
        <w:numPr>
          <w:ilvl w:val="0"/>
          <w:numId w:val="14"/>
        </w:numPr>
        <w:tabs>
          <w:tab w:val="clear" w:pos="360"/>
          <w:tab w:val="num" w:pos="709"/>
        </w:tabs>
        <w:spacing w:after="120" w:line="300" w:lineRule="exact"/>
        <w:ind w:left="714" w:hanging="357"/>
      </w:pPr>
      <w:r w:rsidRPr="00995937">
        <w:rPr>
          <w:b/>
        </w:rPr>
        <w:t>Etiqueter</w:t>
      </w:r>
      <w:r>
        <w:t xml:space="preserve"> correctement </w:t>
      </w:r>
      <w:r w:rsidRPr="00842E85">
        <w:t>(p. ex. date, pays de production, prescriptions de réfrigération, etc.)</w:t>
      </w:r>
      <w:r>
        <w:t xml:space="preserve"> l</w:t>
      </w:r>
      <w:r w:rsidR="000B59EF" w:rsidRPr="00842E85">
        <w:t xml:space="preserve">es denrées alimentaires préemballées (p. ex. pour des matchs de loto, des tombolas, </w:t>
      </w:r>
      <w:r w:rsidR="00D74D52">
        <w:t>des tournois de jass</w:t>
      </w:r>
      <w:r w:rsidR="00CE0E2C">
        <w:t>, etc.)</w:t>
      </w:r>
    </w:p>
    <w:p w:rsidR="004876C0" w:rsidRPr="00842E85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Transport</w:t>
      </w:r>
    </w:p>
    <w:p w:rsidR="00F97422" w:rsidRPr="00842E85" w:rsidRDefault="00F97422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283"/>
      </w:pPr>
      <w:r w:rsidRPr="00842E85">
        <w:t xml:space="preserve">Prévoir des emballages propres, protégés de toute contamination </w:t>
      </w:r>
    </w:p>
    <w:p w:rsidR="00F97422" w:rsidRPr="00842E85" w:rsidRDefault="00F97422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283"/>
      </w:pPr>
      <w:r w:rsidRPr="00842E85">
        <w:t xml:space="preserve">Réfrigérer les denrées alimentaires facilement périssables </w:t>
      </w:r>
    </w:p>
    <w:p w:rsidR="004876C0" w:rsidRPr="00842E85" w:rsidRDefault="00F97422" w:rsidP="00097E7F">
      <w:pPr>
        <w:numPr>
          <w:ilvl w:val="1"/>
          <w:numId w:val="18"/>
        </w:numPr>
        <w:tabs>
          <w:tab w:val="clear" w:pos="360"/>
          <w:tab w:val="num" w:pos="709"/>
        </w:tabs>
        <w:spacing w:after="120" w:line="300" w:lineRule="exact"/>
        <w:ind w:left="709" w:hanging="283"/>
      </w:pPr>
      <w:r w:rsidRPr="00842E85">
        <w:t>Veiller à la pr</w:t>
      </w:r>
      <w:r w:rsidR="00CE0E2C">
        <w:t>opreté du véhicule de transport</w:t>
      </w:r>
    </w:p>
    <w:p w:rsidR="00A215BF" w:rsidRPr="009D224A" w:rsidRDefault="00097E7F" w:rsidP="00097E7F">
      <w:pPr>
        <w:tabs>
          <w:tab w:val="left" w:pos="5103"/>
        </w:tabs>
        <w:spacing w:line="30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9.    </w:t>
      </w:r>
      <w:r w:rsidR="00A215BF" w:rsidRPr="00842E85">
        <w:rPr>
          <w:b/>
          <w:sz w:val="24"/>
          <w:szCs w:val="24"/>
        </w:rPr>
        <w:t>Eau potable</w:t>
      </w:r>
    </w:p>
    <w:p w:rsidR="00A215BF" w:rsidRPr="00842E85" w:rsidRDefault="007A6E79" w:rsidP="00A215BF">
      <w:pPr>
        <w:numPr>
          <w:ilvl w:val="0"/>
          <w:numId w:val="14"/>
        </w:numPr>
        <w:tabs>
          <w:tab w:val="clear" w:pos="360"/>
          <w:tab w:val="num" w:pos="709"/>
        </w:tabs>
        <w:spacing w:afterLines="50" w:after="120" w:line="300" w:lineRule="exact"/>
        <w:ind w:left="714" w:hanging="357"/>
      </w:pPr>
      <w:r w:rsidRPr="00995937">
        <w:t>P</w:t>
      </w:r>
      <w:r w:rsidR="00A215BF" w:rsidRPr="00995937">
        <w:t>rélever l</w:t>
      </w:r>
      <w:r w:rsidR="00842E85" w:rsidRPr="00995937">
        <w:t>’</w:t>
      </w:r>
      <w:r w:rsidR="00A215BF" w:rsidRPr="00995937">
        <w:t>eau potable</w:t>
      </w:r>
      <w:r w:rsidR="00A215BF" w:rsidRPr="003901BE">
        <w:t xml:space="preserve"> dans</w:t>
      </w:r>
      <w:r w:rsidR="00A215BF" w:rsidRPr="00842E85">
        <w:t xml:space="preserve"> une installation contrôlée dont la </w:t>
      </w:r>
      <w:r w:rsidR="00A215BF" w:rsidRPr="00842E85">
        <w:rPr>
          <w:b/>
        </w:rPr>
        <w:t>qualité est irréprochable</w:t>
      </w:r>
      <w:r w:rsidR="00A215BF" w:rsidRPr="00842E85">
        <w:t xml:space="preserve"> et vérifier que les conteneurs et les conduites sont appropriés</w:t>
      </w:r>
    </w:p>
    <w:p w:rsidR="00A215BF" w:rsidRPr="00842E85" w:rsidRDefault="007A6E79" w:rsidP="00A215BF">
      <w:pPr>
        <w:numPr>
          <w:ilvl w:val="0"/>
          <w:numId w:val="14"/>
        </w:numPr>
        <w:tabs>
          <w:tab w:val="clear" w:pos="360"/>
          <w:tab w:val="num" w:pos="709"/>
        </w:tabs>
        <w:spacing w:afterLines="50" w:after="120" w:line="300" w:lineRule="exact"/>
        <w:ind w:left="714" w:hanging="357"/>
      </w:pPr>
      <w:r w:rsidRPr="00842E85">
        <w:t>E</w:t>
      </w:r>
      <w:r w:rsidR="00A215BF" w:rsidRPr="00842E85">
        <w:t>n cas d</w:t>
      </w:r>
      <w:r w:rsidR="00842E85">
        <w:t>’</w:t>
      </w:r>
      <w:r w:rsidR="00A215BF" w:rsidRPr="00842E85">
        <w:t xml:space="preserve">alimentation en eau potable par une source privée, </w:t>
      </w:r>
      <w:r w:rsidR="003E0BFB">
        <w:t xml:space="preserve">faire contrôler </w:t>
      </w:r>
      <w:r w:rsidR="00A215BF" w:rsidRPr="00842E85">
        <w:t xml:space="preserve">la </w:t>
      </w:r>
      <w:r w:rsidR="00A215BF" w:rsidRPr="00995937">
        <w:t>qualité</w:t>
      </w:r>
      <w:r w:rsidR="00A215BF" w:rsidRPr="00842E85">
        <w:rPr>
          <w:b/>
        </w:rPr>
        <w:t xml:space="preserve"> </w:t>
      </w:r>
      <w:r w:rsidR="00A215BF" w:rsidRPr="00842E85">
        <w:t>de</w:t>
      </w:r>
      <w:r w:rsidRPr="00842E85">
        <w:t xml:space="preserve"> celle-ci </w:t>
      </w:r>
      <w:r w:rsidR="003E0BFB" w:rsidRPr="00842E85">
        <w:t xml:space="preserve">par un </w:t>
      </w:r>
      <w:r w:rsidR="003E0BFB" w:rsidRPr="00842E85">
        <w:rPr>
          <w:b/>
        </w:rPr>
        <w:t>laboratoire</w:t>
      </w:r>
      <w:r w:rsidR="003E0BFB" w:rsidRPr="00842E85">
        <w:t xml:space="preserve"> </w:t>
      </w:r>
      <w:r w:rsidR="003E0BFB">
        <w:t>au moins</w:t>
      </w:r>
      <w:r w:rsidRPr="00842E85">
        <w:t xml:space="preserve"> une</w:t>
      </w:r>
      <w:r w:rsidR="00A215BF" w:rsidRPr="00842E85">
        <w:t xml:space="preserve"> fois par année </w:t>
      </w:r>
    </w:p>
    <w:p w:rsidR="00A215BF" w:rsidRPr="00842E85" w:rsidRDefault="007A6E79" w:rsidP="00A215BF">
      <w:pPr>
        <w:numPr>
          <w:ilvl w:val="0"/>
          <w:numId w:val="14"/>
        </w:numPr>
        <w:tabs>
          <w:tab w:val="clear" w:pos="360"/>
          <w:tab w:val="num" w:pos="709"/>
        </w:tabs>
        <w:spacing w:afterLines="100" w:after="240" w:line="300" w:lineRule="exact"/>
        <w:ind w:left="714" w:hanging="357"/>
      </w:pPr>
      <w:r w:rsidRPr="00842E85">
        <w:rPr>
          <w:b/>
        </w:rPr>
        <w:t>E</w:t>
      </w:r>
      <w:r w:rsidR="00A215BF" w:rsidRPr="00842E85">
        <w:rPr>
          <w:b/>
        </w:rPr>
        <w:t>n cas d</w:t>
      </w:r>
      <w:r w:rsidR="00842E85">
        <w:rPr>
          <w:b/>
        </w:rPr>
        <w:t>’</w:t>
      </w:r>
      <w:r w:rsidR="00A215BF" w:rsidRPr="00842E85">
        <w:rPr>
          <w:b/>
        </w:rPr>
        <w:t>absence d</w:t>
      </w:r>
      <w:r w:rsidR="00842E85">
        <w:rPr>
          <w:b/>
        </w:rPr>
        <w:t>’</w:t>
      </w:r>
      <w:r w:rsidR="00A215BF" w:rsidRPr="00842E85">
        <w:rPr>
          <w:b/>
        </w:rPr>
        <w:t>eau potable</w:t>
      </w:r>
      <w:r w:rsidR="00A215BF" w:rsidRPr="00842E85">
        <w:t xml:space="preserve">, ne </w:t>
      </w:r>
      <w:r w:rsidR="003E0BFB" w:rsidRPr="00995937">
        <w:rPr>
          <w:b/>
        </w:rPr>
        <w:t>produire</w:t>
      </w:r>
      <w:r w:rsidR="003E0BFB" w:rsidRPr="00842E85">
        <w:t xml:space="preserve"> </w:t>
      </w:r>
      <w:r w:rsidR="00A215BF" w:rsidRPr="00842E85">
        <w:t xml:space="preserve">ni glace, ni glaçons, ni sirops ; </w:t>
      </w:r>
      <w:r w:rsidR="003E0BFB">
        <w:rPr>
          <w:b/>
        </w:rPr>
        <w:t>faire</w:t>
      </w:r>
      <w:r w:rsidR="003E0BFB" w:rsidRPr="00842E85">
        <w:rPr>
          <w:b/>
        </w:rPr>
        <w:t xml:space="preserve"> </w:t>
      </w:r>
      <w:r w:rsidR="00A215BF" w:rsidRPr="00842E85">
        <w:rPr>
          <w:b/>
        </w:rPr>
        <w:t>bouillir</w:t>
      </w:r>
      <w:r w:rsidR="00A215BF" w:rsidRPr="00842E85">
        <w:t xml:space="preserve"> l</w:t>
      </w:r>
      <w:r w:rsidR="00842E85">
        <w:t>’</w:t>
      </w:r>
      <w:r w:rsidR="00A215BF" w:rsidRPr="00842E85">
        <w:t xml:space="preserve">eau pour </w:t>
      </w:r>
      <w:r w:rsidR="00A215BF" w:rsidRPr="00995937">
        <w:rPr>
          <w:b/>
        </w:rPr>
        <w:t>nettoyer</w:t>
      </w:r>
      <w:r w:rsidR="00A215BF" w:rsidRPr="00842E85">
        <w:t xml:space="preserve"> les récipients et recourir à de la </w:t>
      </w:r>
      <w:r w:rsidR="00A215BF" w:rsidRPr="00995937">
        <w:rPr>
          <w:b/>
        </w:rPr>
        <w:t>vaisselle à usage unique</w:t>
      </w:r>
    </w:p>
    <w:p w:rsidR="003901BE" w:rsidRPr="00842E85" w:rsidRDefault="00FE7769" w:rsidP="004876C0">
      <w:pPr>
        <w:pStyle w:val="Text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876C0" w:rsidRPr="00842E85" w:rsidRDefault="004876C0" w:rsidP="004876C0">
      <w:pPr>
        <w:pStyle w:val="Text1"/>
        <w:spacing w:before="120"/>
        <w:jc w:val="center"/>
        <w:rPr>
          <w:b/>
          <w:sz w:val="28"/>
          <w:szCs w:val="28"/>
        </w:rPr>
      </w:pPr>
      <w:r w:rsidRPr="00842E85">
        <w:rPr>
          <w:b/>
          <w:sz w:val="28"/>
          <w:szCs w:val="28"/>
        </w:rPr>
        <w:lastRenderedPageBreak/>
        <w:t xml:space="preserve">C. </w:t>
      </w:r>
      <w:r w:rsidR="004B04CB" w:rsidRPr="00842E85">
        <w:rPr>
          <w:b/>
          <w:sz w:val="28"/>
          <w:szCs w:val="28"/>
        </w:rPr>
        <w:t>Fiches de contrôle</w:t>
      </w:r>
      <w:r w:rsidRPr="00842E85">
        <w:rPr>
          <w:b/>
          <w:sz w:val="28"/>
          <w:szCs w:val="28"/>
        </w:rPr>
        <w:t xml:space="preserve"> (</w:t>
      </w:r>
      <w:r w:rsidR="004B04CB" w:rsidRPr="00842E85">
        <w:rPr>
          <w:b/>
          <w:sz w:val="28"/>
          <w:szCs w:val="28"/>
        </w:rPr>
        <w:t>mod</w:t>
      </w:r>
      <w:r w:rsidR="00AA5A3C" w:rsidRPr="00842E85">
        <w:rPr>
          <w:b/>
          <w:sz w:val="28"/>
          <w:szCs w:val="28"/>
        </w:rPr>
        <w:t>è</w:t>
      </w:r>
      <w:r w:rsidR="004B04CB" w:rsidRPr="00842E85">
        <w:rPr>
          <w:b/>
          <w:sz w:val="28"/>
          <w:szCs w:val="28"/>
        </w:rPr>
        <w:t>les à adapter</w:t>
      </w:r>
      <w:r w:rsidRPr="00842E85">
        <w:rPr>
          <w:b/>
          <w:sz w:val="28"/>
          <w:szCs w:val="28"/>
        </w:rPr>
        <w:t>)</w:t>
      </w:r>
    </w:p>
    <w:p w:rsidR="004876C0" w:rsidRPr="00842E85" w:rsidRDefault="004876C0" w:rsidP="004876C0">
      <w:pPr>
        <w:pStyle w:val="Text"/>
        <w:jc w:val="left"/>
        <w:rPr>
          <w:rFonts w:cs="Arial"/>
          <w:szCs w:val="20"/>
          <w:lang w:val="fr-CH"/>
        </w:rPr>
      </w:pPr>
    </w:p>
    <w:tbl>
      <w:tblPr>
        <w:tblW w:w="93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3"/>
        <w:gridCol w:w="5501"/>
      </w:tblGrid>
      <w:tr w:rsidR="004876C0" w:rsidRPr="00842E85" w:rsidTr="00A528B8">
        <w:trPr>
          <w:cantSplit/>
          <w:trHeight w:val="567"/>
          <w:jc w:val="center"/>
        </w:trPr>
        <w:tc>
          <w:tcPr>
            <w:tcW w:w="9384" w:type="dxa"/>
            <w:gridSpan w:val="2"/>
          </w:tcPr>
          <w:p w:rsidR="004876C0" w:rsidRPr="00842E85" w:rsidRDefault="004B04CB" w:rsidP="004B04CB">
            <w:pPr>
              <w:spacing w:before="120" w:after="120"/>
              <w:ind w:left="284"/>
              <w:jc w:val="center"/>
              <w:rPr>
                <w:b/>
                <w:sz w:val="28"/>
                <w:szCs w:val="28"/>
              </w:rPr>
            </w:pPr>
            <w:r w:rsidRPr="00842E85">
              <w:rPr>
                <w:b/>
                <w:sz w:val="28"/>
                <w:szCs w:val="28"/>
              </w:rPr>
              <w:t>Formation du personnel</w:t>
            </w:r>
            <w:r w:rsidR="00034C4B" w:rsidRPr="00842E85">
              <w:rPr>
                <w:b/>
                <w:sz w:val="28"/>
                <w:szCs w:val="28"/>
              </w:rPr>
              <w:t xml:space="preserve"> </w:t>
            </w:r>
            <w:r w:rsidR="004876C0" w:rsidRPr="00842E85">
              <w:rPr>
                <w:b/>
                <w:sz w:val="28"/>
                <w:szCs w:val="28"/>
              </w:rPr>
              <w:t xml:space="preserve"> </w:t>
            </w:r>
            <w:r w:rsidRPr="00842E85">
              <w:rPr>
                <w:sz w:val="28"/>
                <w:szCs w:val="28"/>
              </w:rPr>
              <w:t xml:space="preserve">Date </w:t>
            </w:r>
            <w:r w:rsidR="004876C0" w:rsidRPr="00842E85">
              <w:rPr>
                <w:sz w:val="28"/>
                <w:szCs w:val="28"/>
              </w:rPr>
              <w:t>:</w:t>
            </w:r>
            <w:r w:rsidR="004876C0" w:rsidRPr="00842E85">
              <w:rPr>
                <w:b/>
                <w:sz w:val="28"/>
                <w:szCs w:val="28"/>
              </w:rPr>
              <w:t xml:space="preserve"> </w:t>
            </w:r>
            <w:r w:rsidR="004876C0" w:rsidRPr="00842E85">
              <w:rPr>
                <w:rFonts w:cs="Arial"/>
              </w:rPr>
              <w:t>…………………</w:t>
            </w:r>
          </w:p>
        </w:tc>
      </w:tr>
      <w:tr w:rsidR="004876C0" w:rsidRPr="00842E85" w:rsidTr="00A528B8">
        <w:trPr>
          <w:trHeight w:hRule="exact" w:val="809"/>
          <w:jc w:val="center"/>
        </w:trPr>
        <w:tc>
          <w:tcPr>
            <w:tcW w:w="9384" w:type="dxa"/>
            <w:gridSpan w:val="2"/>
          </w:tcPr>
          <w:p w:rsidR="004876C0" w:rsidRPr="00842E85" w:rsidRDefault="004B04CB" w:rsidP="00A528B8">
            <w:pPr>
              <w:spacing w:before="120"/>
              <w:jc w:val="both"/>
            </w:pPr>
            <w:r w:rsidRPr="00842E85">
              <w:t xml:space="preserve">Le ou les soussignés </w:t>
            </w:r>
            <w:r w:rsidR="003901BE">
              <w:t>confirment avoir</w:t>
            </w:r>
            <w:r w:rsidR="003901BE" w:rsidRPr="00842E85">
              <w:t xml:space="preserve"> </w:t>
            </w:r>
            <w:r w:rsidRPr="00842E85">
              <w:t>été informés des normes requises en matière d</w:t>
            </w:r>
            <w:r w:rsidR="00842E85">
              <w:t>’</w:t>
            </w:r>
            <w:r w:rsidR="00BD531D" w:rsidRPr="00842E85">
              <w:t>hygiè</w:t>
            </w:r>
            <w:r w:rsidRPr="00842E85">
              <w:t>ne, de responsabilité et de la documentation d</w:t>
            </w:r>
            <w:r w:rsidR="00842E85">
              <w:t>’</w:t>
            </w:r>
            <w:r w:rsidRPr="00842E85">
              <w:t>autocontrôle</w:t>
            </w:r>
            <w:r w:rsidR="004876C0" w:rsidRPr="00842E85">
              <w:t>.</w:t>
            </w:r>
            <w:r w:rsidR="00A13CD2" w:rsidRPr="00842E85">
              <w:t xml:space="preserve"> </w:t>
            </w:r>
          </w:p>
          <w:p w:rsidR="004876C0" w:rsidRPr="00842E85" w:rsidRDefault="004876C0" w:rsidP="00A528B8">
            <w:pPr>
              <w:spacing w:before="120"/>
              <w:ind w:left="284"/>
            </w:pPr>
          </w:p>
          <w:p w:rsidR="004876C0" w:rsidRPr="00842E85" w:rsidRDefault="004876C0" w:rsidP="00A528B8">
            <w:pPr>
              <w:spacing w:before="120" w:after="120"/>
              <w:ind w:left="284"/>
              <w:jc w:val="both"/>
              <w:rPr>
                <w:b/>
              </w:rPr>
            </w:pPr>
            <w:r w:rsidRPr="00842E85">
              <w:t>Date, signature:</w:t>
            </w: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B04CB" w:rsidP="00A528B8">
            <w:pPr>
              <w:spacing w:before="120"/>
              <w:ind w:left="74"/>
              <w:rPr>
                <w:u w:val="single"/>
              </w:rPr>
            </w:pPr>
            <w:r w:rsidRPr="00842E85">
              <w:rPr>
                <w:u w:val="single"/>
              </w:rPr>
              <w:t>Prénom</w:t>
            </w:r>
            <w:r w:rsidR="004876C0" w:rsidRPr="00842E85">
              <w:rPr>
                <w:u w:val="single"/>
              </w:rPr>
              <w:t xml:space="preserve"> /</w:t>
            </w:r>
            <w:r w:rsidR="003901BE">
              <w:rPr>
                <w:u w:val="single"/>
              </w:rPr>
              <w:t xml:space="preserve"> </w:t>
            </w:r>
            <w:r w:rsidR="004876C0" w:rsidRPr="00842E85">
              <w:rPr>
                <w:u w:val="single"/>
              </w:rPr>
              <w:t>N</w:t>
            </w:r>
            <w:r w:rsidRPr="00842E85">
              <w:rPr>
                <w:u w:val="single"/>
              </w:rPr>
              <w:t xml:space="preserve">om </w:t>
            </w:r>
            <w:r w:rsidR="004876C0" w:rsidRPr="00842E85">
              <w:rPr>
                <w:u w:val="single"/>
              </w:rPr>
              <w:t>:</w:t>
            </w:r>
          </w:p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AA5A3C" w:rsidP="00A528B8">
            <w:pPr>
              <w:spacing w:before="120"/>
              <w:ind w:left="284"/>
              <w:rPr>
                <w:u w:val="single"/>
              </w:rPr>
            </w:pPr>
            <w:r w:rsidRPr="00842E85">
              <w:rPr>
                <w:u w:val="single"/>
              </w:rPr>
              <w:t xml:space="preserve">Signature </w:t>
            </w:r>
            <w:r w:rsidR="004876C0" w:rsidRPr="00842E85">
              <w:rPr>
                <w:u w:val="single"/>
              </w:rPr>
              <w:t>:</w:t>
            </w:r>
          </w:p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  <w:tr w:rsidR="004876C0" w:rsidRPr="00842E85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:rsidR="004876C0" w:rsidRPr="00842E85" w:rsidRDefault="004876C0" w:rsidP="00A528B8">
            <w:pPr>
              <w:ind w:left="284"/>
            </w:pPr>
          </w:p>
        </w:tc>
      </w:tr>
    </w:tbl>
    <w:p w:rsidR="004876C0" w:rsidRPr="00842E85" w:rsidRDefault="004876C0" w:rsidP="004876C0">
      <w:pPr>
        <w:pStyle w:val="Text"/>
        <w:jc w:val="left"/>
        <w:rPr>
          <w:rFonts w:cs="Arial"/>
          <w:szCs w:val="20"/>
          <w:lang w:val="fr-CH"/>
        </w:rPr>
      </w:pPr>
    </w:p>
    <w:p w:rsidR="00B30851" w:rsidRPr="00842E85" w:rsidRDefault="00B30851" w:rsidP="00B30851">
      <w:pPr>
        <w:tabs>
          <w:tab w:val="left" w:pos="2694"/>
        </w:tabs>
        <w:spacing w:line="300" w:lineRule="exact"/>
        <w:jc w:val="both"/>
      </w:pP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  <w:sectPr w:rsidR="0032158F" w:rsidRPr="00842E85" w:rsidSect="00916DD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476" w:right="907" w:bottom="1021" w:left="1588" w:header="0" w:footer="1021" w:gutter="0"/>
          <w:cols w:space="720"/>
          <w:titlePg/>
        </w:sectPr>
      </w:pPr>
    </w:p>
    <w:p w:rsidR="00DB57DD" w:rsidRPr="00842E85" w:rsidRDefault="00AA5A3C" w:rsidP="004876C0">
      <w:pPr>
        <w:pStyle w:val="Text1"/>
        <w:spacing w:before="120"/>
        <w:jc w:val="center"/>
        <w:rPr>
          <w:b/>
          <w:sz w:val="28"/>
          <w:szCs w:val="28"/>
        </w:rPr>
      </w:pPr>
      <w:r w:rsidRPr="00842E85">
        <w:rPr>
          <w:b/>
          <w:sz w:val="28"/>
          <w:szCs w:val="28"/>
        </w:rPr>
        <w:lastRenderedPageBreak/>
        <w:t>Contrôle des températures</w:t>
      </w: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:rsidR="00811F62" w:rsidRPr="00842E85" w:rsidRDefault="001A2538" w:rsidP="00FA219E">
      <w:pPr>
        <w:tabs>
          <w:tab w:val="left" w:pos="709"/>
        </w:tabs>
        <w:spacing w:line="300" w:lineRule="exact"/>
        <w:jc w:val="both"/>
        <w:outlineLvl w:val="0"/>
        <w:rPr>
          <w:rFonts w:cs="Arial"/>
        </w:rPr>
      </w:pPr>
      <w:r w:rsidRPr="00842E85">
        <w:tab/>
      </w:r>
      <w:r w:rsidR="00AA5A3C" w:rsidRPr="00842E85">
        <w:t xml:space="preserve">Manifestation </w:t>
      </w:r>
      <w:r w:rsidR="00811F62" w:rsidRPr="00842E85">
        <w:rPr>
          <w:rFonts w:cs="Arial"/>
        </w:rPr>
        <w:t>:</w:t>
      </w:r>
      <w:r w:rsidR="00811F62" w:rsidRPr="00842E85">
        <w:rPr>
          <w:rFonts w:cs="Arial"/>
        </w:rPr>
        <w:tab/>
        <w:t>........................................................................................................................</w:t>
      </w: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tbl>
      <w:tblPr>
        <w:tblW w:w="138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4"/>
        <w:gridCol w:w="992"/>
        <w:gridCol w:w="1417"/>
        <w:gridCol w:w="993"/>
        <w:gridCol w:w="1417"/>
        <w:gridCol w:w="992"/>
        <w:gridCol w:w="1418"/>
        <w:gridCol w:w="992"/>
        <w:gridCol w:w="1418"/>
        <w:gridCol w:w="992"/>
        <w:gridCol w:w="1841"/>
      </w:tblGrid>
      <w:tr w:rsidR="00B30851" w:rsidRPr="00842E85" w:rsidTr="005B6813">
        <w:trPr>
          <w:trHeight w:val="489"/>
          <w:jc w:val="center"/>
        </w:trPr>
        <w:tc>
          <w:tcPr>
            <w:tcW w:w="13856" w:type="dxa"/>
            <w:gridSpan w:val="11"/>
          </w:tcPr>
          <w:p w:rsidR="00B30851" w:rsidRPr="00842E85" w:rsidRDefault="00AA5A3C" w:rsidP="00D80295">
            <w:pPr>
              <w:spacing w:before="120" w:after="120"/>
              <w:ind w:left="284"/>
              <w:jc w:val="center"/>
              <w:rPr>
                <w:b/>
                <w:sz w:val="28"/>
                <w:szCs w:val="28"/>
              </w:rPr>
            </w:pPr>
            <w:r w:rsidRPr="00842E85">
              <w:rPr>
                <w:b/>
                <w:sz w:val="28"/>
                <w:szCs w:val="28"/>
              </w:rPr>
              <w:t>Fiche de contrôle des températures</w:t>
            </w:r>
          </w:p>
          <w:p w:rsidR="00B30851" w:rsidRPr="00842E85" w:rsidRDefault="00AA5A3C" w:rsidP="00B30851">
            <w:pPr>
              <w:spacing w:before="120"/>
              <w:ind w:left="284"/>
            </w:pPr>
            <w:r w:rsidRPr="00842E85">
              <w:t xml:space="preserve">Personne responsable </w:t>
            </w:r>
            <w:r w:rsidR="00B30851" w:rsidRPr="00842E85">
              <w:t>: ……………………………………………………………………</w:t>
            </w:r>
          </w:p>
          <w:p w:rsidR="00B30851" w:rsidRPr="00842E85" w:rsidRDefault="00AA5A3C" w:rsidP="00E1393F">
            <w:pPr>
              <w:spacing w:before="120"/>
              <w:ind w:left="284"/>
            </w:pPr>
            <w:r w:rsidRPr="00842E85">
              <w:t xml:space="preserve">Contrôler les températures avant </w:t>
            </w:r>
            <w:r w:rsidR="00BD531D" w:rsidRPr="00842E85">
              <w:t>de remplir les appareils</w:t>
            </w:r>
            <w:r w:rsidRPr="00842E85">
              <w:t>, ensuite plusieurs fois par jour ;</w:t>
            </w:r>
            <w:r w:rsidR="00180982" w:rsidRPr="00842E85">
              <w:t xml:space="preserve"> </w:t>
            </w:r>
            <w:r w:rsidRPr="00842E85">
              <w:t>en cas d</w:t>
            </w:r>
            <w:r w:rsidR="00842E85">
              <w:t>’</w:t>
            </w:r>
            <w:r w:rsidR="00E1393F" w:rsidRPr="00842E85">
              <w:t>écart</w:t>
            </w:r>
            <w:r w:rsidRPr="00842E85">
              <w:t>, informer immédiatement la personne responsable !</w:t>
            </w:r>
            <w:r w:rsidR="00180982" w:rsidRPr="00842E85">
              <w:t xml:space="preserve"> </w:t>
            </w:r>
          </w:p>
        </w:tc>
      </w:tr>
      <w:tr w:rsidR="00E61495" w:rsidRPr="00842E85" w:rsidTr="005B6813">
        <w:trPr>
          <w:trHeight w:val="654"/>
          <w:jc w:val="center"/>
        </w:trPr>
        <w:tc>
          <w:tcPr>
            <w:tcW w:w="2376" w:type="dxa"/>
            <w:gridSpan w:val="2"/>
          </w:tcPr>
          <w:p w:rsidR="00B30851" w:rsidRPr="00842E85" w:rsidRDefault="00AA5A3C" w:rsidP="00BD531D">
            <w:pPr>
              <w:spacing w:before="120" w:after="120"/>
              <w:ind w:left="23"/>
            </w:pPr>
            <w:r w:rsidRPr="00842E85">
              <w:t>Chambre froide</w:t>
            </w:r>
            <w:r w:rsidR="00BD531D" w:rsidRPr="00842E85">
              <w:br/>
            </w:r>
            <w:r w:rsidR="00034C4B" w:rsidRPr="00842E85">
              <w:t xml:space="preserve">     </w:t>
            </w:r>
            <w:r w:rsidR="005B6813" w:rsidRPr="00842E85">
              <w:t xml:space="preserve"> </w:t>
            </w:r>
            <w:r w:rsidR="00C734B4" w:rsidRPr="00842E85">
              <w:t>max</w:t>
            </w:r>
            <w:r w:rsidR="00D01DFA" w:rsidRPr="00842E85">
              <w:t>.</w:t>
            </w:r>
            <w:r w:rsidR="00C734B4" w:rsidRPr="00842E85">
              <w:t xml:space="preserve"> 5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2410" w:type="dxa"/>
            <w:gridSpan w:val="2"/>
          </w:tcPr>
          <w:p w:rsidR="00B30851" w:rsidRPr="00842E85" w:rsidRDefault="003901BE" w:rsidP="00D01DFA">
            <w:pPr>
              <w:spacing w:before="120" w:after="120"/>
              <w:ind w:left="23"/>
            </w:pPr>
            <w:r>
              <w:t>Réfrigérateur</w:t>
            </w:r>
            <w:r w:rsidRPr="00842E85">
              <w:t xml:space="preserve"> </w:t>
            </w:r>
            <w:r w:rsidR="00180982" w:rsidRPr="00842E85">
              <w:t>1</w:t>
            </w:r>
            <w:r w:rsidR="00C734B4" w:rsidRPr="00842E85">
              <w:br/>
            </w:r>
            <w:r w:rsidR="00034C4B" w:rsidRPr="00842E85">
              <w:t xml:space="preserve">      </w:t>
            </w:r>
            <w:r w:rsidR="00C734B4" w:rsidRPr="00842E85">
              <w:t>max</w:t>
            </w:r>
            <w:r w:rsidR="00D01DFA" w:rsidRPr="00842E85">
              <w:t>.</w:t>
            </w:r>
            <w:r w:rsidR="00C734B4" w:rsidRPr="00842E85">
              <w:t xml:space="preserve"> 5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2409" w:type="dxa"/>
            <w:gridSpan w:val="2"/>
          </w:tcPr>
          <w:p w:rsidR="00B30851" w:rsidRPr="00842E85" w:rsidRDefault="003901BE" w:rsidP="00AA5A3C">
            <w:pPr>
              <w:spacing w:before="120" w:after="120"/>
              <w:ind w:left="29"/>
            </w:pPr>
            <w:r>
              <w:t>Réfrigérateur</w:t>
            </w:r>
            <w:r w:rsidRPr="00842E85">
              <w:t xml:space="preserve"> </w:t>
            </w:r>
            <w:r w:rsidR="00C734B4" w:rsidRPr="00842E85">
              <w:t>2</w:t>
            </w:r>
            <w:r w:rsidR="00C734B4" w:rsidRPr="00842E85">
              <w:br/>
            </w:r>
            <w:r w:rsidR="00034C4B" w:rsidRPr="00842E85">
              <w:t xml:space="preserve">      </w:t>
            </w:r>
            <w:r w:rsidR="00C734B4" w:rsidRPr="00842E85">
              <w:t>max</w:t>
            </w:r>
            <w:r w:rsidR="00D01DFA" w:rsidRPr="00842E85">
              <w:t>.</w:t>
            </w:r>
            <w:r w:rsidR="00B30851" w:rsidRPr="00842E85">
              <w:t xml:space="preserve"> </w:t>
            </w:r>
            <w:r w:rsidR="00C734B4" w:rsidRPr="00842E85">
              <w:t>5</w:t>
            </w:r>
            <w:r w:rsidR="00B30851" w:rsidRPr="00842E85">
              <w:t>°C</w:t>
            </w:r>
          </w:p>
        </w:tc>
        <w:tc>
          <w:tcPr>
            <w:tcW w:w="2410" w:type="dxa"/>
            <w:gridSpan w:val="2"/>
          </w:tcPr>
          <w:p w:rsidR="00B30851" w:rsidRPr="00842E85" w:rsidRDefault="00AA5A3C" w:rsidP="00AA5A3C">
            <w:pPr>
              <w:spacing w:before="120" w:after="120"/>
              <w:ind w:left="35"/>
            </w:pPr>
            <w:r w:rsidRPr="00842E85">
              <w:t>Congélateur</w:t>
            </w:r>
            <w:r w:rsidR="00180982" w:rsidRPr="00842E85">
              <w:t xml:space="preserve"> </w:t>
            </w:r>
            <w:r w:rsidR="00B30851" w:rsidRPr="00842E85">
              <w:t>1</w:t>
            </w:r>
            <w:r w:rsidR="00B30851" w:rsidRPr="00842E85">
              <w:br/>
            </w:r>
            <w:r w:rsidR="00034C4B" w:rsidRPr="00842E85">
              <w:t xml:space="preserve">    </w:t>
            </w:r>
            <w:r w:rsidR="00A13CD2" w:rsidRPr="00842E85">
              <w:t xml:space="preserve"> </w:t>
            </w:r>
            <w:r w:rsidR="00B30851" w:rsidRPr="00842E85">
              <w:t xml:space="preserve">min. </w:t>
            </w:r>
            <w:r w:rsidR="003901BE">
              <w:t>-</w:t>
            </w:r>
            <w:r w:rsidR="00B30851" w:rsidRPr="00842E85">
              <w:t>18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2410" w:type="dxa"/>
            <w:gridSpan w:val="2"/>
          </w:tcPr>
          <w:p w:rsidR="00B30851" w:rsidRPr="00842E85" w:rsidRDefault="00AA5A3C" w:rsidP="00BD531D">
            <w:pPr>
              <w:spacing w:before="120" w:after="120"/>
              <w:ind w:left="41"/>
            </w:pPr>
            <w:r w:rsidRPr="00842E85">
              <w:t>Congélateur</w:t>
            </w:r>
            <w:r w:rsidR="00B30851" w:rsidRPr="00842E85">
              <w:t xml:space="preserve"> 2</w:t>
            </w:r>
            <w:r w:rsidR="00B30851" w:rsidRPr="00842E85">
              <w:br/>
            </w:r>
            <w:r w:rsidR="00034C4B" w:rsidRPr="00842E85">
              <w:t xml:space="preserve">    </w:t>
            </w:r>
            <w:r w:rsidR="00A13CD2" w:rsidRPr="00842E85">
              <w:t xml:space="preserve"> </w:t>
            </w:r>
            <w:r w:rsidR="00B30851" w:rsidRPr="00842E85">
              <w:t xml:space="preserve">min. </w:t>
            </w:r>
            <w:r w:rsidR="003901BE">
              <w:t>-</w:t>
            </w:r>
            <w:r w:rsidR="00B30851" w:rsidRPr="00842E85">
              <w:t>18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1841" w:type="dxa"/>
          </w:tcPr>
          <w:p w:rsidR="00B30851" w:rsidRPr="00842E85" w:rsidRDefault="003303B1" w:rsidP="00AA5A3C">
            <w:pPr>
              <w:spacing w:before="120" w:after="120"/>
              <w:ind w:left="99"/>
            </w:pPr>
            <w:r w:rsidRPr="00842E85">
              <w:t>Dat</w:t>
            </w:r>
            <w:r w:rsidR="00AA5A3C" w:rsidRPr="00842E85">
              <w:t>e/visa</w:t>
            </w:r>
            <w:r w:rsidRPr="00842E85">
              <w:t xml:space="preserve"> </w:t>
            </w:r>
          </w:p>
        </w:tc>
      </w:tr>
      <w:tr w:rsidR="005B6813" w:rsidRPr="00842E85" w:rsidTr="005B6813">
        <w:trPr>
          <w:trHeight w:hRule="exact" w:val="679"/>
          <w:jc w:val="center"/>
        </w:trPr>
        <w:tc>
          <w:tcPr>
            <w:tcW w:w="1384" w:type="dxa"/>
          </w:tcPr>
          <w:p w:rsidR="00811F62" w:rsidRPr="00842E85" w:rsidRDefault="00AA5A3C" w:rsidP="005B6813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:rsidR="00811F62" w:rsidRPr="00842E85" w:rsidRDefault="00811F62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</w:t>
            </w:r>
            <w:r w:rsidR="001A11A0" w:rsidRPr="00842E85">
              <w:t>g</w:t>
            </w:r>
            <w:r w:rsidRPr="00842E85">
              <w:t>e</w:t>
            </w:r>
          </w:p>
        </w:tc>
        <w:tc>
          <w:tcPr>
            <w:tcW w:w="993" w:type="dxa"/>
          </w:tcPr>
          <w:p w:rsidR="00811F62" w:rsidRPr="00842E85" w:rsidRDefault="00811F62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:rsidR="00811F62" w:rsidRPr="00842E85" w:rsidRDefault="00811F62" w:rsidP="005B6813">
            <w:pPr>
              <w:ind w:left="284"/>
              <w:jc w:val="both"/>
            </w:pPr>
          </w:p>
        </w:tc>
        <w:tc>
          <w:tcPr>
            <w:tcW w:w="1418" w:type="dxa"/>
          </w:tcPr>
          <w:p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:rsidR="00811F62" w:rsidRPr="00842E85" w:rsidRDefault="00811F62" w:rsidP="00D01DFA">
            <w:pPr>
              <w:ind w:left="284"/>
            </w:pPr>
          </w:p>
        </w:tc>
        <w:tc>
          <w:tcPr>
            <w:tcW w:w="1418" w:type="dxa"/>
          </w:tcPr>
          <w:p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:rsidR="00811F62" w:rsidRPr="00842E85" w:rsidRDefault="00811F62" w:rsidP="00D01DFA">
            <w:pPr>
              <w:ind w:left="284"/>
            </w:pPr>
          </w:p>
        </w:tc>
        <w:tc>
          <w:tcPr>
            <w:tcW w:w="1841" w:type="dxa"/>
          </w:tcPr>
          <w:p w:rsidR="00811F62" w:rsidRPr="00842E85" w:rsidRDefault="00811F62" w:rsidP="00D80295">
            <w:pPr>
              <w:ind w:left="284"/>
              <w:jc w:val="both"/>
            </w:pPr>
          </w:p>
        </w:tc>
      </w:tr>
      <w:tr w:rsidR="00AA5A3C" w:rsidRPr="00842E85" w:rsidTr="005B6813">
        <w:trPr>
          <w:trHeight w:hRule="exact" w:val="548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ind w:left="284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ind w:left="284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ind w:left="284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rPr>
          <w:trHeight w:hRule="exact" w:val="558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rPr>
          <w:trHeight w:hRule="exact" w:val="506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rPr>
          <w:trHeight w:hRule="exact" w:val="506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rPr>
          <w:trHeight w:hRule="exact" w:val="506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ind w:left="284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ind w:left="284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  <w:tr w:rsidR="00AA5A3C" w:rsidRPr="00842E85" w:rsidTr="005B6813">
        <w:trPr>
          <w:trHeight w:hRule="exact" w:val="506"/>
          <w:jc w:val="center"/>
        </w:trPr>
        <w:tc>
          <w:tcPr>
            <w:tcW w:w="1384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:rsidR="00AA5A3C" w:rsidRPr="00842E85" w:rsidRDefault="00AA5A3C" w:rsidP="00D80295">
            <w:pPr>
              <w:ind w:left="284"/>
            </w:pPr>
          </w:p>
        </w:tc>
      </w:tr>
    </w:tbl>
    <w:p w:rsidR="00E50793" w:rsidRPr="00842E85" w:rsidRDefault="00E50793" w:rsidP="00C67E15">
      <w:pPr>
        <w:pStyle w:val="Text1"/>
        <w:rPr>
          <w:sz w:val="2"/>
          <w:szCs w:val="2"/>
        </w:rPr>
      </w:pPr>
    </w:p>
    <w:p w:rsidR="00E50793" w:rsidRPr="00842E85" w:rsidRDefault="00E50793" w:rsidP="00E50793">
      <w:pPr>
        <w:pStyle w:val="BrfKopf1"/>
        <w:framePr w:w="0" w:hRule="auto" w:hSpace="0" w:wrap="auto" w:vAnchor="margin" w:hAnchor="text" w:xAlign="left" w:yAlign="inline"/>
      </w:pPr>
    </w:p>
    <w:p w:rsidR="00EC3F70" w:rsidRPr="00842E85" w:rsidRDefault="00EC3F70" w:rsidP="00E50793">
      <w:pPr>
        <w:pStyle w:val="BrfKopf1"/>
        <w:framePr w:w="0" w:hRule="auto" w:hSpace="0" w:wrap="auto" w:vAnchor="margin" w:hAnchor="text" w:xAlign="left" w:yAlign="inline"/>
      </w:pPr>
    </w:p>
    <w:p w:rsidR="00EC3F70" w:rsidRPr="00842E85" w:rsidRDefault="00EC3F70" w:rsidP="00E50793">
      <w:pPr>
        <w:pStyle w:val="BrfKopf1"/>
        <w:framePr w:w="0" w:hRule="auto" w:hSpace="0" w:wrap="auto" w:vAnchor="margin" w:hAnchor="text" w:xAlign="left" w:yAlign="inline"/>
      </w:pPr>
    </w:p>
    <w:p w:rsidR="00EC3F70" w:rsidRPr="00842E85" w:rsidRDefault="00EC3F70" w:rsidP="00EC3F70">
      <w:pPr>
        <w:pStyle w:val="BrfKopf1"/>
        <w:framePr w:w="0" w:hRule="auto" w:hSpace="0" w:wrap="auto" w:vAnchor="margin" w:hAnchor="text" w:xAlign="left" w:yAlign="inline"/>
        <w:sectPr w:rsidR="00EC3F70" w:rsidRPr="00842E85" w:rsidSect="008A6F3F">
          <w:pgSz w:w="16840" w:h="11907" w:orient="landscape" w:code="9"/>
          <w:pgMar w:top="1276" w:right="476" w:bottom="907" w:left="1021" w:header="0" w:footer="1021" w:gutter="0"/>
          <w:cols w:space="720"/>
        </w:sectPr>
      </w:pPr>
    </w:p>
    <w:p w:rsidR="00EC3F70" w:rsidRPr="00842E85" w:rsidRDefault="00EC3F70" w:rsidP="00E50793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</w:pPr>
    </w:p>
    <w:p w:rsidR="00EC3F70" w:rsidRPr="00842E85" w:rsidRDefault="006E4FF4" w:rsidP="00FA219E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  <w:outlineLvl w:val="0"/>
        <w:rPr>
          <w:b/>
        </w:rPr>
      </w:pPr>
      <w:r w:rsidRPr="00842E85">
        <w:rPr>
          <w:b/>
        </w:rPr>
        <w:t>Laboratoire cantonal de Berne</w:t>
      </w:r>
    </w:p>
    <w:p w:rsidR="00193D3C" w:rsidRPr="00842E85" w:rsidRDefault="00193D3C" w:rsidP="00FA219E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  <w:outlineLvl w:val="0"/>
      </w:pPr>
    </w:p>
    <w:p w:rsidR="00E50793" w:rsidRPr="00842E85" w:rsidRDefault="00E50793" w:rsidP="00E50793">
      <w:pPr>
        <w:pStyle w:val="BrfKopf2"/>
        <w:framePr w:w="0" w:hRule="auto" w:hSpace="0" w:wrap="auto" w:vAnchor="margin" w:hAnchor="text" w:xAlign="left" w:yAlign="inline"/>
      </w:pPr>
      <w:r w:rsidRPr="00842E85">
        <w:t>Muesmattstrasse 19</w:t>
      </w:r>
    </w:p>
    <w:p w:rsidR="00E50793" w:rsidRPr="00995937" w:rsidRDefault="000A3EB1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>
        <w:rPr>
          <w:lang w:val="de-CH"/>
        </w:rPr>
        <w:t>3012 Bern</w:t>
      </w:r>
    </w:p>
    <w:p w:rsidR="00E50793" w:rsidRPr="00995937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995937">
        <w:rPr>
          <w:lang w:val="de-CH"/>
        </w:rPr>
        <w:t>T</w:t>
      </w:r>
      <w:r w:rsidR="008207EB" w:rsidRPr="00995937">
        <w:rPr>
          <w:lang w:val="de-CH"/>
        </w:rPr>
        <w:t>él</w:t>
      </w:r>
      <w:r w:rsidR="006E4FF4" w:rsidRPr="00995937">
        <w:rPr>
          <w:lang w:val="de-CH"/>
        </w:rPr>
        <w:t>.</w:t>
      </w:r>
      <w:r w:rsidRPr="00995937">
        <w:rPr>
          <w:lang w:val="de-CH"/>
        </w:rPr>
        <w:t xml:space="preserve"> 031 633 11 11</w:t>
      </w:r>
    </w:p>
    <w:p w:rsidR="00E50793" w:rsidRPr="00995937" w:rsidRDefault="008207EB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995937">
        <w:rPr>
          <w:lang w:val="de-CH"/>
        </w:rPr>
        <w:t>F</w:t>
      </w:r>
      <w:r w:rsidR="00E50793" w:rsidRPr="00995937">
        <w:rPr>
          <w:lang w:val="de-CH"/>
        </w:rPr>
        <w:t>ax 031 633 11 99</w:t>
      </w:r>
    </w:p>
    <w:p w:rsidR="00E50793" w:rsidRPr="00995937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995937">
        <w:rPr>
          <w:lang w:val="de-CH"/>
        </w:rPr>
        <w:t>info.kl@gef.be.ch</w:t>
      </w:r>
    </w:p>
    <w:p w:rsidR="00E50793" w:rsidRPr="00842E85" w:rsidRDefault="00E50793" w:rsidP="00E50793">
      <w:pPr>
        <w:pStyle w:val="BrfKopf2"/>
        <w:framePr w:w="0" w:hRule="auto" w:hSpace="0" w:wrap="auto" w:vAnchor="margin" w:hAnchor="text" w:xAlign="left" w:yAlign="inline"/>
      </w:pPr>
      <w:r w:rsidRPr="00842E85">
        <w:t>www.be.ch/l</w:t>
      </w:r>
      <w:r w:rsidR="00991823">
        <w:t xml:space="preserve">c </w:t>
      </w:r>
    </w:p>
    <w:tbl>
      <w:tblPr>
        <w:tblW w:w="9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4876"/>
      </w:tblGrid>
      <w:tr w:rsidR="00E50793" w:rsidRPr="00842E85" w:rsidTr="00E50793">
        <w:trPr>
          <w:trHeight w:hRule="exact" w:val="907"/>
        </w:trPr>
        <w:tc>
          <w:tcPr>
            <w:tcW w:w="5443" w:type="dxa"/>
          </w:tcPr>
          <w:p w:rsidR="00E50793" w:rsidRPr="00842E85" w:rsidRDefault="00E50793" w:rsidP="00E50793">
            <w:pPr>
              <w:pStyle w:val="BrfKopf2"/>
              <w:framePr w:w="0" w:hRule="auto" w:hSpace="0" w:wrap="auto" w:vAnchor="margin" w:hAnchor="text" w:xAlign="left" w:yAlign="inline"/>
            </w:pPr>
          </w:p>
        </w:tc>
        <w:tc>
          <w:tcPr>
            <w:tcW w:w="5443" w:type="dxa"/>
          </w:tcPr>
          <w:p w:rsidR="00E50793" w:rsidRPr="00842E85" w:rsidRDefault="00E50793" w:rsidP="00E50793">
            <w:pPr>
              <w:pStyle w:val="Titel1"/>
              <w:spacing w:after="0"/>
              <w:rPr>
                <w:b w:val="0"/>
              </w:rPr>
            </w:pPr>
            <w:r w:rsidRPr="00842E85">
              <w:rPr>
                <w:b w:val="0"/>
              </w:rPr>
              <w:t>Information</w:t>
            </w:r>
            <w:r w:rsidR="008207EB" w:rsidRPr="00842E85">
              <w:rPr>
                <w:b w:val="0"/>
              </w:rPr>
              <w:t>s concernant la remise</w:t>
            </w:r>
          </w:p>
          <w:p w:rsidR="00E50793" w:rsidRPr="00842E85" w:rsidRDefault="008207EB" w:rsidP="00E50793">
            <w:pPr>
              <w:pStyle w:val="Titel1"/>
              <w:spacing w:after="0"/>
              <w:rPr>
                <w:b w:val="0"/>
              </w:rPr>
            </w:pPr>
            <w:r w:rsidRPr="00842E85">
              <w:rPr>
                <w:b w:val="0"/>
              </w:rPr>
              <w:t>de denrées alimentaires en plein air</w:t>
            </w:r>
          </w:p>
          <w:p w:rsidR="00E50793" w:rsidRPr="00842E85" w:rsidRDefault="00E50793" w:rsidP="00E50793">
            <w:pPr>
              <w:pStyle w:val="BrfKopf2"/>
              <w:framePr w:w="0" w:hRule="auto" w:hSpace="0" w:wrap="auto" w:vAnchor="margin" w:hAnchor="text" w:xAlign="left" w:yAlign="inline"/>
              <w:jc w:val="right"/>
              <w:rPr>
                <w:sz w:val="26"/>
                <w:szCs w:val="26"/>
              </w:rPr>
            </w:pPr>
          </w:p>
        </w:tc>
      </w:tr>
    </w:tbl>
    <w:p w:rsidR="00E50793" w:rsidRPr="00842E85" w:rsidRDefault="0005069A" w:rsidP="00E50793">
      <w:pPr>
        <w:pStyle w:val="Titel1"/>
      </w:pPr>
      <w:r w:rsidRPr="00842E85">
        <w:rPr>
          <w:noProof/>
          <w:szCs w:val="28"/>
          <w:lang w:eastAsia="fr-CH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86995</wp:posOffset>
            </wp:positionV>
            <wp:extent cx="1600200" cy="899160"/>
            <wp:effectExtent l="0" t="0" r="0" b="0"/>
            <wp:wrapTight wrapText="bothSides">
              <wp:wrapPolygon edited="0">
                <wp:start x="0" y="0"/>
                <wp:lineTo x="0" y="21051"/>
                <wp:lineTo x="21343" y="21051"/>
                <wp:lineTo x="21343" y="0"/>
                <wp:lineTo x="0" y="0"/>
              </wp:wrapPolygon>
            </wp:wrapTight>
            <wp:docPr id="1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7EB" w:rsidRPr="00842E85">
        <w:t>Neuf règles d</w:t>
      </w:r>
      <w:r w:rsidR="00842E85">
        <w:t>’</w:t>
      </w:r>
      <w:r w:rsidR="008207EB" w:rsidRPr="00842E85">
        <w:t>or</w:t>
      </w:r>
    </w:p>
    <w:p w:rsidR="00E50793" w:rsidRPr="00842E85" w:rsidRDefault="00E50793" w:rsidP="00FA219E">
      <w:pPr>
        <w:pStyle w:val="Text"/>
        <w:spacing w:after="60"/>
        <w:jc w:val="left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1</w:t>
      </w:r>
      <w:r w:rsidRPr="00842E85">
        <w:rPr>
          <w:b/>
          <w:sz w:val="22"/>
          <w:szCs w:val="22"/>
          <w:lang w:val="fr-CH"/>
        </w:rPr>
        <w:t xml:space="preserve"> </w:t>
      </w:r>
      <w:r w:rsidR="008207EB" w:rsidRPr="00842E85">
        <w:rPr>
          <w:b/>
          <w:sz w:val="22"/>
          <w:szCs w:val="22"/>
          <w:lang w:val="fr-CH"/>
        </w:rPr>
        <w:t xml:space="preserve">Protection des denrées </w:t>
      </w:r>
      <w:r w:rsidR="003901BE">
        <w:rPr>
          <w:b/>
          <w:sz w:val="22"/>
          <w:szCs w:val="22"/>
          <w:lang w:val="fr-CH"/>
        </w:rPr>
        <w:t xml:space="preserve">lors du transport </w:t>
      </w:r>
    </w:p>
    <w:p w:rsidR="00E50793" w:rsidRPr="00842E85" w:rsidRDefault="003901BE" w:rsidP="00E50793">
      <w:pPr>
        <w:pStyle w:val="Text"/>
        <w:numPr>
          <w:ilvl w:val="0"/>
          <w:numId w:val="21"/>
        </w:numPr>
        <w:spacing w:after="0"/>
        <w:jc w:val="left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Emballages propres et</w:t>
      </w:r>
      <w:r w:rsidR="00BA4BA7" w:rsidRPr="00842E85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 xml:space="preserve">protection contre toute </w:t>
      </w:r>
      <w:r w:rsidR="00BA4BA7" w:rsidRPr="00842E85">
        <w:rPr>
          <w:sz w:val="22"/>
          <w:szCs w:val="22"/>
          <w:lang w:val="fr-CH"/>
        </w:rPr>
        <w:t>contamination</w:t>
      </w:r>
      <w:r w:rsidR="00E50793" w:rsidRPr="00842E85">
        <w:rPr>
          <w:sz w:val="22"/>
          <w:szCs w:val="22"/>
          <w:lang w:val="fr-CH"/>
        </w:rPr>
        <w:t xml:space="preserve"> </w:t>
      </w:r>
    </w:p>
    <w:p w:rsidR="00E50793" w:rsidRPr="00842E85" w:rsidRDefault="00957775" w:rsidP="00E50793">
      <w:pPr>
        <w:pStyle w:val="Text"/>
        <w:numPr>
          <w:ilvl w:val="0"/>
          <w:numId w:val="20"/>
        </w:numPr>
        <w:spacing w:after="360"/>
        <w:ind w:left="714" w:hanging="357"/>
        <w:jc w:val="left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 xml:space="preserve">Conservation sous réfrigération </w:t>
      </w:r>
      <w:r w:rsidR="003901BE">
        <w:rPr>
          <w:sz w:val="22"/>
          <w:szCs w:val="22"/>
          <w:lang w:val="fr-CH"/>
        </w:rPr>
        <w:t>des aliments facilement</w:t>
      </w:r>
      <w:r w:rsidR="00E553AC" w:rsidRPr="00842E85">
        <w:rPr>
          <w:sz w:val="22"/>
          <w:szCs w:val="22"/>
          <w:lang w:val="fr-CH"/>
        </w:rPr>
        <w:t xml:space="preserve"> périssables</w:t>
      </w:r>
    </w:p>
    <w:p w:rsidR="00E50793" w:rsidRPr="00842E85" w:rsidRDefault="0005069A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48895</wp:posOffset>
            </wp:positionV>
            <wp:extent cx="1371600" cy="1169035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842E85">
        <w:rPr>
          <w:b/>
          <w:sz w:val="28"/>
          <w:szCs w:val="28"/>
          <w:lang w:val="fr-CH"/>
        </w:rPr>
        <w:t>2</w:t>
      </w:r>
      <w:r w:rsidR="00E50793"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Protection contre l</w:t>
      </w:r>
      <w:r w:rsidR="003901BE">
        <w:rPr>
          <w:b/>
          <w:sz w:val="22"/>
          <w:szCs w:val="22"/>
          <w:lang w:val="fr-CH"/>
        </w:rPr>
        <w:t>’</w:t>
      </w:r>
      <w:r w:rsidR="00E553AC" w:rsidRPr="00842E85">
        <w:rPr>
          <w:b/>
          <w:sz w:val="22"/>
          <w:szCs w:val="22"/>
          <w:lang w:val="fr-CH"/>
        </w:rPr>
        <w:t>altération</w:t>
      </w:r>
    </w:p>
    <w:p w:rsidR="00E50793" w:rsidRPr="00842E85" w:rsidRDefault="00E553AC" w:rsidP="00E50793">
      <w:pPr>
        <w:pStyle w:val="Text"/>
        <w:numPr>
          <w:ilvl w:val="0"/>
          <w:numId w:val="22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Réfrigération des denrées facilement périssables</w:t>
      </w:r>
      <w:r w:rsidR="00E50793" w:rsidRPr="00842E85">
        <w:rPr>
          <w:sz w:val="22"/>
          <w:szCs w:val="22"/>
          <w:lang w:val="fr-CH"/>
        </w:rPr>
        <w:t xml:space="preserve"> (</w:t>
      </w:r>
      <w:r w:rsidRPr="00842E85">
        <w:rPr>
          <w:sz w:val="22"/>
          <w:szCs w:val="22"/>
          <w:lang w:val="fr-CH"/>
        </w:rPr>
        <w:t xml:space="preserve">p. ex. </w:t>
      </w:r>
      <w:r w:rsidR="00E50793" w:rsidRPr="00842E85">
        <w:rPr>
          <w:sz w:val="22"/>
          <w:szCs w:val="22"/>
          <w:lang w:val="fr-CH"/>
        </w:rPr>
        <w:t xml:space="preserve">max. 5°C / </w:t>
      </w:r>
      <w:r w:rsidRPr="00842E85">
        <w:rPr>
          <w:sz w:val="22"/>
          <w:szCs w:val="22"/>
          <w:lang w:val="fr-CH"/>
        </w:rPr>
        <w:tab/>
      </w:r>
      <w:r w:rsidRPr="00842E85">
        <w:rPr>
          <w:sz w:val="22"/>
          <w:szCs w:val="22"/>
          <w:lang w:val="fr-CH"/>
        </w:rPr>
        <w:tab/>
      </w:r>
      <w:r w:rsidRPr="00842E85">
        <w:rPr>
          <w:sz w:val="22"/>
          <w:szCs w:val="22"/>
          <w:lang w:val="fr-CH"/>
        </w:rPr>
        <w:tab/>
      </w:r>
      <w:r w:rsidRPr="00842E85">
        <w:rPr>
          <w:sz w:val="22"/>
          <w:szCs w:val="22"/>
          <w:lang w:val="fr-CH"/>
        </w:rPr>
        <w:br/>
      </w:r>
      <w:r w:rsidR="00E50793" w:rsidRPr="00842E85">
        <w:rPr>
          <w:sz w:val="22"/>
          <w:szCs w:val="22"/>
          <w:lang w:val="fr-CH"/>
        </w:rPr>
        <w:t>max. 2°C)</w:t>
      </w:r>
    </w:p>
    <w:p w:rsidR="00E50793" w:rsidRPr="00842E85" w:rsidRDefault="0005069A" w:rsidP="00E50793">
      <w:pPr>
        <w:pStyle w:val="Text"/>
        <w:numPr>
          <w:ilvl w:val="0"/>
          <w:numId w:val="22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258445</wp:posOffset>
            </wp:positionV>
            <wp:extent cx="1143000" cy="860425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AC" w:rsidRPr="00842E85">
        <w:rPr>
          <w:sz w:val="22"/>
          <w:szCs w:val="22"/>
          <w:lang w:val="fr-CH"/>
        </w:rPr>
        <w:t>Thermomètres de contrôle</w:t>
      </w:r>
    </w:p>
    <w:p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3</w:t>
      </w:r>
      <w:r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Stockage</w:t>
      </w:r>
    </w:p>
    <w:p w:rsidR="00E50793" w:rsidRPr="00842E85" w:rsidRDefault="0005069A" w:rsidP="00E50793">
      <w:pPr>
        <w:pStyle w:val="Text"/>
        <w:numPr>
          <w:ilvl w:val="0"/>
          <w:numId w:val="23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lang w:val="fr-CH" w:eastAsia="fr-CH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201295</wp:posOffset>
            </wp:positionV>
            <wp:extent cx="1056005" cy="1371600"/>
            <wp:effectExtent l="0" t="0" r="0" b="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AC" w:rsidRPr="00842E85">
        <w:rPr>
          <w:sz w:val="22"/>
          <w:szCs w:val="22"/>
          <w:lang w:val="fr-CH"/>
        </w:rPr>
        <w:t>Protection contre l</w:t>
      </w:r>
      <w:r w:rsidR="003901BE">
        <w:rPr>
          <w:sz w:val="22"/>
          <w:szCs w:val="22"/>
          <w:lang w:val="fr-CH"/>
        </w:rPr>
        <w:t>a</w:t>
      </w:r>
      <w:r w:rsidR="00E553AC" w:rsidRPr="00842E85">
        <w:rPr>
          <w:sz w:val="22"/>
          <w:szCs w:val="22"/>
          <w:lang w:val="fr-CH"/>
        </w:rPr>
        <w:t xml:space="preserve"> contamination (</w:t>
      </w:r>
      <w:r w:rsidR="003901BE">
        <w:rPr>
          <w:sz w:val="22"/>
          <w:szCs w:val="22"/>
          <w:lang w:val="fr-CH"/>
        </w:rPr>
        <w:t>éviter le contact avec le</w:t>
      </w:r>
      <w:r w:rsidR="00E553AC" w:rsidRPr="00842E85">
        <w:rPr>
          <w:sz w:val="22"/>
          <w:szCs w:val="22"/>
          <w:lang w:val="fr-CH"/>
        </w:rPr>
        <w:t xml:space="preserve"> sol)</w:t>
      </w:r>
      <w:r w:rsidR="00E50793" w:rsidRPr="00842E85">
        <w:rPr>
          <w:sz w:val="22"/>
          <w:szCs w:val="22"/>
          <w:lang w:val="fr-CH"/>
        </w:rPr>
        <w:t xml:space="preserve"> </w:t>
      </w:r>
    </w:p>
    <w:p w:rsidR="00E50793" w:rsidRPr="00842E85" w:rsidRDefault="0005069A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noProof/>
          <w:lang w:val="fr-CH" w:eastAsia="fr-C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34290</wp:posOffset>
            </wp:positionV>
            <wp:extent cx="2171700" cy="2052320"/>
            <wp:effectExtent l="0" t="0" r="0" b="0"/>
            <wp:wrapNone/>
            <wp:docPr id="7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842E85">
        <w:rPr>
          <w:b/>
          <w:sz w:val="28"/>
          <w:szCs w:val="28"/>
          <w:lang w:val="fr-CH"/>
        </w:rPr>
        <w:t>4</w:t>
      </w:r>
      <w:r w:rsidR="00E50793"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Hygiène des mains</w:t>
      </w:r>
      <w:r w:rsidR="006E4FF4" w:rsidRPr="00842E85">
        <w:rPr>
          <w:b/>
          <w:sz w:val="22"/>
          <w:szCs w:val="22"/>
          <w:lang w:val="fr-CH"/>
        </w:rPr>
        <w:t xml:space="preserve"> optimale</w:t>
      </w:r>
      <w:r w:rsidR="00E553AC" w:rsidRPr="00842E85">
        <w:rPr>
          <w:b/>
          <w:sz w:val="22"/>
          <w:szCs w:val="22"/>
          <w:lang w:val="fr-CH"/>
        </w:rPr>
        <w:t xml:space="preserve"> / </w:t>
      </w:r>
      <w:r w:rsidR="006E4FF4" w:rsidRPr="00842E85">
        <w:rPr>
          <w:b/>
          <w:sz w:val="22"/>
          <w:szCs w:val="22"/>
          <w:lang w:val="fr-CH"/>
        </w:rPr>
        <w:t>lave-mains équipés</w:t>
      </w:r>
      <w:r w:rsidR="00E553AC" w:rsidRPr="00842E85">
        <w:rPr>
          <w:b/>
          <w:sz w:val="22"/>
          <w:szCs w:val="22"/>
          <w:lang w:val="fr-CH"/>
        </w:rPr>
        <w:t xml:space="preserve"> </w:t>
      </w:r>
    </w:p>
    <w:p w:rsidR="00E50793" w:rsidRPr="00842E85" w:rsidRDefault="00E553AC" w:rsidP="00E50793">
      <w:pPr>
        <w:pStyle w:val="Text"/>
        <w:numPr>
          <w:ilvl w:val="0"/>
          <w:numId w:val="24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Eau potable courante</w:t>
      </w:r>
    </w:p>
    <w:p w:rsidR="00E50793" w:rsidRPr="00842E85" w:rsidRDefault="00E553AC" w:rsidP="00E50793">
      <w:pPr>
        <w:pStyle w:val="Text"/>
        <w:numPr>
          <w:ilvl w:val="0"/>
          <w:numId w:val="24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Savon liquide</w:t>
      </w:r>
    </w:p>
    <w:p w:rsidR="00E50793" w:rsidRPr="00842E85" w:rsidRDefault="00E553AC" w:rsidP="00E50793">
      <w:pPr>
        <w:pStyle w:val="Text"/>
        <w:numPr>
          <w:ilvl w:val="0"/>
          <w:numId w:val="24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Serviettes à usage unique</w:t>
      </w:r>
    </w:p>
    <w:p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5</w:t>
      </w:r>
      <w:r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Stand de vente couvert</w:t>
      </w:r>
    </w:p>
    <w:p w:rsidR="00E50793" w:rsidRPr="00842E85" w:rsidRDefault="00E553AC" w:rsidP="00E50793">
      <w:pPr>
        <w:pStyle w:val="Text"/>
        <w:numPr>
          <w:ilvl w:val="0"/>
          <w:numId w:val="25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Protection contre les projections</w:t>
      </w:r>
      <w:r w:rsidR="003901BE">
        <w:rPr>
          <w:sz w:val="22"/>
          <w:szCs w:val="22"/>
          <w:lang w:val="fr-CH"/>
        </w:rPr>
        <w:t xml:space="preserve"> de salive</w:t>
      </w:r>
      <w:r w:rsidR="00E50793" w:rsidRPr="00842E85">
        <w:rPr>
          <w:sz w:val="22"/>
          <w:szCs w:val="22"/>
          <w:lang w:val="fr-CH"/>
        </w:rPr>
        <w:t xml:space="preserve"> (</w:t>
      </w:r>
      <w:r w:rsidRPr="00842E85">
        <w:rPr>
          <w:sz w:val="22"/>
          <w:szCs w:val="22"/>
          <w:lang w:val="fr-CH"/>
        </w:rPr>
        <w:t>vente et préparation</w:t>
      </w:r>
      <w:r w:rsidR="00E50793" w:rsidRPr="00842E85">
        <w:rPr>
          <w:sz w:val="22"/>
          <w:szCs w:val="22"/>
          <w:lang w:val="fr-CH"/>
        </w:rPr>
        <w:t>)</w:t>
      </w:r>
    </w:p>
    <w:p w:rsidR="00E50793" w:rsidRPr="00842E85" w:rsidRDefault="006E4FF4" w:rsidP="00E50793">
      <w:pPr>
        <w:pStyle w:val="Text"/>
        <w:numPr>
          <w:ilvl w:val="0"/>
          <w:numId w:val="25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Surfaces lisses, exempte</w:t>
      </w:r>
      <w:r w:rsidR="003901BE">
        <w:rPr>
          <w:sz w:val="22"/>
          <w:szCs w:val="22"/>
          <w:lang w:val="fr-CH"/>
        </w:rPr>
        <w:t>s</w:t>
      </w:r>
      <w:r w:rsidRPr="00842E85">
        <w:rPr>
          <w:sz w:val="22"/>
          <w:szCs w:val="22"/>
          <w:lang w:val="fr-CH"/>
        </w:rPr>
        <w:t xml:space="preserve"> de</w:t>
      </w:r>
      <w:r w:rsidR="00E553AC" w:rsidRPr="00842E85">
        <w:rPr>
          <w:sz w:val="22"/>
          <w:szCs w:val="22"/>
          <w:lang w:val="fr-CH"/>
        </w:rPr>
        <w:t xml:space="preserve"> fissures et lavables</w:t>
      </w:r>
    </w:p>
    <w:p w:rsidR="00E50793" w:rsidRPr="00842E85" w:rsidRDefault="0005069A" w:rsidP="00957775">
      <w:pPr>
        <w:pStyle w:val="Text"/>
        <w:numPr>
          <w:ilvl w:val="0"/>
          <w:numId w:val="32"/>
        </w:numPr>
        <w:spacing w:after="60"/>
        <w:ind w:left="284" w:hanging="284"/>
        <w:outlineLvl w:val="0"/>
        <w:rPr>
          <w:sz w:val="22"/>
          <w:szCs w:val="22"/>
          <w:lang w:val="fr-CH"/>
        </w:rPr>
      </w:pPr>
      <w:r w:rsidRPr="00842E85">
        <w:rPr>
          <w:noProof/>
          <w:lang w:val="fr-CH" w:eastAsia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5114290</wp:posOffset>
            </wp:positionH>
            <wp:positionV relativeFrom="paragraph">
              <wp:posOffset>-1270</wp:posOffset>
            </wp:positionV>
            <wp:extent cx="571500" cy="571500"/>
            <wp:effectExtent l="0" t="0" r="0" b="0"/>
            <wp:wrapNone/>
            <wp:docPr id="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AC" w:rsidRPr="00842E85">
        <w:rPr>
          <w:b/>
          <w:sz w:val="22"/>
          <w:szCs w:val="22"/>
          <w:lang w:val="fr-CH"/>
        </w:rPr>
        <w:t>Interdiction de fumer</w:t>
      </w:r>
    </w:p>
    <w:p w:rsidR="00E50793" w:rsidRPr="00842E85" w:rsidRDefault="0005069A" w:rsidP="006E4FF4">
      <w:pPr>
        <w:pStyle w:val="Text"/>
        <w:numPr>
          <w:ilvl w:val="0"/>
          <w:numId w:val="26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106680</wp:posOffset>
            </wp:positionV>
            <wp:extent cx="1257300" cy="1223645"/>
            <wp:effectExtent l="0" t="0" r="0" b="0"/>
            <wp:wrapNone/>
            <wp:docPr id="5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4CF" w:rsidRPr="00842E85">
        <w:rPr>
          <w:sz w:val="22"/>
          <w:szCs w:val="22"/>
          <w:lang w:val="fr-CH"/>
        </w:rPr>
        <w:t>Pour</w:t>
      </w:r>
      <w:r w:rsidR="00E553AC" w:rsidRPr="00842E85">
        <w:rPr>
          <w:sz w:val="22"/>
          <w:szCs w:val="22"/>
          <w:lang w:val="fr-CH"/>
        </w:rPr>
        <w:t xml:space="preserve"> toutes les personnes en contact avec des denrées alimentaires</w:t>
      </w:r>
    </w:p>
    <w:p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7</w:t>
      </w:r>
      <w:r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Déchets</w:t>
      </w:r>
    </w:p>
    <w:p w:rsidR="00E50793" w:rsidRPr="00842E85" w:rsidRDefault="003F5D8E" w:rsidP="00E50793">
      <w:pPr>
        <w:pStyle w:val="Text"/>
        <w:numPr>
          <w:ilvl w:val="0"/>
          <w:numId w:val="27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 xml:space="preserve">Entreposage </w:t>
      </w:r>
      <w:r w:rsidR="006E4FF4" w:rsidRPr="00842E85">
        <w:rPr>
          <w:sz w:val="22"/>
          <w:szCs w:val="22"/>
          <w:lang w:val="fr-CH"/>
        </w:rPr>
        <w:t>approprié</w:t>
      </w:r>
    </w:p>
    <w:p w:rsidR="00E50793" w:rsidRPr="00842E85" w:rsidRDefault="0005069A" w:rsidP="00E50793">
      <w:pPr>
        <w:pStyle w:val="Text"/>
        <w:numPr>
          <w:ilvl w:val="0"/>
          <w:numId w:val="27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lang w:val="fr-CH" w:eastAsia="fr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7620</wp:posOffset>
            </wp:positionV>
            <wp:extent cx="732790" cy="1485900"/>
            <wp:effectExtent l="61595" t="147955" r="52705" b="128905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36825">
                      <a:off x="0" y="0"/>
                      <a:ext cx="7327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D8E" w:rsidRPr="00842E85">
        <w:rPr>
          <w:sz w:val="22"/>
          <w:szCs w:val="22"/>
          <w:lang w:val="fr-CH"/>
        </w:rPr>
        <w:t xml:space="preserve">Elimination </w:t>
      </w:r>
      <w:r w:rsidR="006E4FF4" w:rsidRPr="00842E85">
        <w:rPr>
          <w:sz w:val="22"/>
          <w:szCs w:val="22"/>
          <w:lang w:val="fr-CH"/>
        </w:rPr>
        <w:t>conforme aux</w:t>
      </w:r>
      <w:r w:rsidR="003F5D8E" w:rsidRPr="00842E85">
        <w:rPr>
          <w:sz w:val="22"/>
          <w:szCs w:val="22"/>
          <w:lang w:val="fr-CH"/>
        </w:rPr>
        <w:t xml:space="preserve"> prescriptions</w:t>
      </w:r>
      <w:r w:rsidR="00E50793" w:rsidRPr="00842E85">
        <w:rPr>
          <w:sz w:val="22"/>
          <w:szCs w:val="22"/>
          <w:lang w:val="fr-CH"/>
        </w:rPr>
        <w:t xml:space="preserve"> </w:t>
      </w:r>
    </w:p>
    <w:p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8</w:t>
      </w:r>
      <w:r w:rsidRPr="00842E85">
        <w:rPr>
          <w:b/>
          <w:sz w:val="22"/>
          <w:szCs w:val="22"/>
          <w:lang w:val="fr-CH"/>
        </w:rPr>
        <w:t xml:space="preserve"> </w:t>
      </w:r>
      <w:r w:rsidR="003F5D8E" w:rsidRPr="00842E85">
        <w:rPr>
          <w:b/>
          <w:sz w:val="22"/>
          <w:szCs w:val="22"/>
          <w:lang w:val="fr-CH"/>
        </w:rPr>
        <w:t xml:space="preserve">Hygiène </w:t>
      </w:r>
      <w:r w:rsidR="006E4FF4" w:rsidRPr="00842E85">
        <w:rPr>
          <w:b/>
          <w:sz w:val="22"/>
          <w:szCs w:val="22"/>
          <w:lang w:val="fr-CH"/>
        </w:rPr>
        <w:t>du personnel</w:t>
      </w:r>
    </w:p>
    <w:p w:rsidR="00E50793" w:rsidRPr="00842E85" w:rsidRDefault="003F5D8E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Tenue de travail irréprochable</w:t>
      </w:r>
    </w:p>
    <w:p w:rsidR="00E50793" w:rsidRPr="00842E85" w:rsidRDefault="0005069A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  <w:lang w:val="fr-CH"/>
        </w:rPr>
      </w:pPr>
      <w:r w:rsidRPr="00842E85">
        <w:rPr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72390</wp:posOffset>
                </wp:positionV>
                <wp:extent cx="1028700" cy="1143000"/>
                <wp:effectExtent l="0" t="0" r="0" b="0"/>
                <wp:wrapNone/>
                <wp:docPr id="4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66E576" id="Documents" o:spid="_x0000_s1026" style="position:absolute;margin-left:426.5pt;margin-top:5.7pt;width:81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" path="m,18014l,2800r1645,l1645,1428r1823,l3468,,21653,r,18828l19954,18828r,1386l18256,20214r,1386l4434,21600,,18014xem3486,1428r16468,l19954,20214r-1698,l18256,2800r-16611,l1645,1428r1841,xem,18014r4434,-14l4434,21600,,18014xe" fillcolor="silver">
                <v:stroke joinstyle="miter"/>
                <v:shadow on="t" offset="6pt,6pt"/>
                <v:path o:extrusionok="f" o:connecttype="custom" o:connectlocs="0,148167;165164,0;1031224,996315;950309,1069658;869442,1144482;950309,75565;869442,148167;78343,75565;1028700,0;514350,0;0,571500;1028700,571500" o:connectangles="0,0,0,0,0,0,0,0,0,0,0,0" textboxrect="1645,4171,16522,17314"/>
                <o:lock v:ext="edit" verticies="t"/>
              </v:shape>
            </w:pict>
          </mc:Fallback>
        </mc:AlternateContent>
      </w:r>
      <w:r w:rsidRPr="00842E85">
        <w:rPr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8890</wp:posOffset>
                </wp:positionV>
                <wp:extent cx="800100" cy="22860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13F" w:rsidRPr="003663B0" w:rsidRDefault="00E446DC" w:rsidP="00E50793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Autocontrôle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26.5pt;margin-top:.7pt;width:63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" fillcolor="silver">
                <v:textbox>
                  <w:txbxContent>
                    <w:p w:rsidR="0008413F" w:rsidRPr="003663B0" w:rsidRDefault="00E446DC" w:rsidP="00E50793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Autocontrôle</w:t>
                      </w:r>
                    </w:p>
                  </w:txbxContent>
                </v:textbox>
              </v:shape>
            </w:pict>
          </mc:Fallback>
        </mc:AlternateContent>
      </w:r>
      <w:r w:rsidR="003F5D8E" w:rsidRPr="00842E85">
        <w:rPr>
          <w:sz w:val="22"/>
          <w:szCs w:val="22"/>
          <w:lang w:val="fr-CH"/>
        </w:rPr>
        <w:t>Mains propres</w:t>
      </w:r>
    </w:p>
    <w:p w:rsidR="00E50793" w:rsidRPr="00842E85" w:rsidRDefault="003F5D8E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 xml:space="preserve">Pas de </w:t>
      </w:r>
      <w:r w:rsidR="006E4FF4" w:rsidRPr="00842E85">
        <w:rPr>
          <w:sz w:val="22"/>
          <w:szCs w:val="22"/>
          <w:lang w:val="fr-CH"/>
        </w:rPr>
        <w:t>plaies ouvertes</w:t>
      </w:r>
    </w:p>
    <w:p w:rsidR="00E50793" w:rsidRPr="00842E85" w:rsidRDefault="00E446DC" w:rsidP="00E50793">
      <w:pPr>
        <w:pStyle w:val="Text"/>
        <w:numPr>
          <w:ilvl w:val="0"/>
          <w:numId w:val="28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sz w:val="22"/>
          <w:szCs w:val="22"/>
          <w:lang w:val="fr-CH"/>
        </w:rPr>
        <w:t>Pas de maladie</w:t>
      </w:r>
      <w:r w:rsidRPr="00842E85">
        <w:rPr>
          <w:sz w:val="22"/>
          <w:szCs w:val="22"/>
          <w:lang w:val="fr-CH"/>
        </w:rPr>
        <w:t xml:space="preserve"> (g</w:t>
      </w:r>
      <w:r w:rsidR="00E50793" w:rsidRPr="00842E85">
        <w:rPr>
          <w:sz w:val="22"/>
          <w:szCs w:val="22"/>
          <w:lang w:val="fr-CH"/>
        </w:rPr>
        <w:t xml:space="preserve">rippe / </w:t>
      </w:r>
      <w:r w:rsidRPr="00842E85">
        <w:rPr>
          <w:sz w:val="22"/>
          <w:szCs w:val="22"/>
          <w:lang w:val="fr-CH"/>
        </w:rPr>
        <w:t>fièvre</w:t>
      </w:r>
      <w:r w:rsidR="00E50793" w:rsidRPr="00842E85">
        <w:rPr>
          <w:sz w:val="22"/>
          <w:szCs w:val="22"/>
          <w:lang w:val="fr-CH"/>
        </w:rPr>
        <w:t xml:space="preserve"> / </w:t>
      </w:r>
      <w:r w:rsidR="006E4FF4" w:rsidRPr="00842E85">
        <w:rPr>
          <w:sz w:val="22"/>
          <w:szCs w:val="22"/>
          <w:lang w:val="fr-CH"/>
        </w:rPr>
        <w:t>diarrhée</w:t>
      </w:r>
      <w:r w:rsidR="00E50793" w:rsidRPr="00842E85">
        <w:rPr>
          <w:sz w:val="22"/>
          <w:szCs w:val="22"/>
          <w:lang w:val="fr-CH"/>
        </w:rPr>
        <w:t>)</w:t>
      </w:r>
    </w:p>
    <w:p w:rsidR="00E50793" w:rsidRPr="00842E85" w:rsidRDefault="00E50793" w:rsidP="00FA219E">
      <w:pPr>
        <w:pStyle w:val="Text"/>
        <w:spacing w:after="60"/>
        <w:outlineLvl w:val="0"/>
        <w:rPr>
          <w:b/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9</w:t>
      </w:r>
      <w:r w:rsidRPr="00842E85">
        <w:rPr>
          <w:b/>
          <w:sz w:val="22"/>
          <w:szCs w:val="22"/>
          <w:lang w:val="fr-CH"/>
        </w:rPr>
        <w:t xml:space="preserve"> </w:t>
      </w:r>
      <w:r w:rsidR="008E24D6" w:rsidRPr="00842E85">
        <w:rPr>
          <w:b/>
          <w:sz w:val="22"/>
          <w:szCs w:val="22"/>
          <w:lang w:val="fr-CH"/>
        </w:rPr>
        <w:t>Autocontrôle</w:t>
      </w:r>
      <w:r w:rsidRPr="00842E85">
        <w:rPr>
          <w:b/>
          <w:sz w:val="22"/>
          <w:szCs w:val="22"/>
          <w:lang w:val="fr-CH"/>
        </w:rPr>
        <w:t xml:space="preserve"> </w:t>
      </w:r>
    </w:p>
    <w:p w:rsidR="00E50793" w:rsidRPr="00842E85" w:rsidRDefault="008E24D6" w:rsidP="00120AD2">
      <w:pPr>
        <w:pStyle w:val="Text"/>
        <w:numPr>
          <w:ilvl w:val="0"/>
          <w:numId w:val="29"/>
        </w:numPr>
        <w:spacing w:after="0"/>
        <w:jc w:val="left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Documentation écrite</w:t>
      </w:r>
      <w:r w:rsidR="00E50793" w:rsidRPr="00842E85">
        <w:rPr>
          <w:sz w:val="22"/>
          <w:szCs w:val="22"/>
          <w:lang w:val="fr-CH"/>
        </w:rPr>
        <w:t xml:space="preserve"> (</w:t>
      </w:r>
      <w:r w:rsidRPr="00842E85">
        <w:rPr>
          <w:sz w:val="22"/>
          <w:szCs w:val="22"/>
          <w:lang w:val="fr-CH"/>
        </w:rPr>
        <w:t xml:space="preserve">analyse des </w:t>
      </w:r>
      <w:r w:rsidR="003901BE">
        <w:rPr>
          <w:sz w:val="22"/>
          <w:szCs w:val="22"/>
          <w:lang w:val="fr-CH"/>
        </w:rPr>
        <w:t>dangers</w:t>
      </w:r>
      <w:r w:rsidRPr="00842E85">
        <w:rPr>
          <w:sz w:val="22"/>
          <w:szCs w:val="22"/>
          <w:lang w:val="fr-CH"/>
        </w:rPr>
        <w:t>,</w:t>
      </w:r>
      <w:r w:rsidR="006B3032">
        <w:rPr>
          <w:sz w:val="22"/>
          <w:szCs w:val="22"/>
          <w:lang w:val="fr-CH"/>
        </w:rPr>
        <w:t xml:space="preserve"> </w:t>
      </w:r>
      <w:r w:rsidRPr="00842E85">
        <w:rPr>
          <w:sz w:val="22"/>
          <w:szCs w:val="22"/>
          <w:lang w:val="fr-CH"/>
        </w:rPr>
        <w:t>directives de travail</w:t>
      </w:r>
      <w:r w:rsidR="00E50793" w:rsidRPr="00842E85">
        <w:rPr>
          <w:sz w:val="22"/>
          <w:szCs w:val="22"/>
          <w:lang w:val="fr-CH"/>
        </w:rPr>
        <w:t xml:space="preserve">, </w:t>
      </w:r>
      <w:r w:rsidR="006B3032">
        <w:rPr>
          <w:sz w:val="22"/>
          <w:szCs w:val="22"/>
          <w:lang w:val="fr-CH"/>
        </w:rPr>
        <w:br/>
      </w:r>
      <w:r w:rsidR="009334CF" w:rsidRPr="00842E85">
        <w:rPr>
          <w:sz w:val="22"/>
          <w:szCs w:val="22"/>
          <w:lang w:val="fr-CH"/>
        </w:rPr>
        <w:t xml:space="preserve">fiches de contrôle) </w:t>
      </w:r>
      <w:r w:rsidR="006B3032">
        <w:rPr>
          <w:sz w:val="22"/>
          <w:szCs w:val="22"/>
          <w:lang w:val="fr-CH"/>
        </w:rPr>
        <w:t xml:space="preserve">disponible </w:t>
      </w:r>
      <w:r w:rsidR="009334CF" w:rsidRPr="00842E85">
        <w:rPr>
          <w:sz w:val="22"/>
          <w:szCs w:val="22"/>
          <w:lang w:val="fr-CH"/>
        </w:rPr>
        <w:t>sur place</w:t>
      </w:r>
    </w:p>
    <w:p w:rsidR="00E50793" w:rsidRPr="00842E85" w:rsidRDefault="0005069A" w:rsidP="009334CF">
      <w:pPr>
        <w:pStyle w:val="Text"/>
        <w:numPr>
          <w:ilvl w:val="0"/>
          <w:numId w:val="29"/>
        </w:numPr>
        <w:tabs>
          <w:tab w:val="left" w:pos="720"/>
        </w:tabs>
        <w:spacing w:after="60"/>
        <w:jc w:val="left"/>
        <w:rPr>
          <w:sz w:val="22"/>
          <w:szCs w:val="22"/>
          <w:lang w:val="fr-CH"/>
        </w:rPr>
      </w:pPr>
      <w:r w:rsidRPr="00842E85">
        <w:rPr>
          <w:noProof/>
          <w:sz w:val="16"/>
          <w:szCs w:val="16"/>
          <w:lang w:val="fr-CH"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87630</wp:posOffset>
                </wp:positionV>
                <wp:extent cx="286385" cy="0"/>
                <wp:effectExtent l="0" t="0" r="0" b="0"/>
                <wp:wrapNone/>
                <wp:docPr id="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730BAA0" id="Line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45pt,6.9pt" to="3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" strokeweight="3pt">
                <v:stroke endarrow="block" endarrowwidth="wide" endarrowlength="long"/>
              </v:line>
            </w:pict>
          </mc:Fallback>
        </mc:AlternateContent>
      </w:r>
      <w:r w:rsidRPr="00842E85">
        <w:rPr>
          <w:noProof/>
          <w:sz w:val="16"/>
          <w:szCs w:val="16"/>
          <w:lang w:val="fr-CH"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87630</wp:posOffset>
                </wp:positionV>
                <wp:extent cx="286385" cy="0"/>
                <wp:effectExtent l="0" t="0" r="0" b="0"/>
                <wp:wrapNone/>
                <wp:docPr id="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9513EC2" id="Line 2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95pt,6.9pt" to="211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" strokeweight="3pt">
                <v:stroke endarrow="block" endarrowwidth="wide" endarrowlength="long"/>
              </v:line>
            </w:pict>
          </mc:Fallback>
        </mc:AlternateContent>
      </w:r>
      <w:r w:rsidR="009334CF" w:rsidRPr="00842E85">
        <w:rPr>
          <w:sz w:val="22"/>
          <w:szCs w:val="22"/>
          <w:lang w:val="fr-CH"/>
        </w:rPr>
        <w:t>Modèles : www.be.ch/l</w:t>
      </w:r>
      <w:r w:rsidR="00991823">
        <w:rPr>
          <w:sz w:val="22"/>
          <w:szCs w:val="22"/>
          <w:lang w:val="fr-CH"/>
        </w:rPr>
        <w:t>c</w:t>
      </w:r>
      <w:r w:rsidR="009334CF" w:rsidRPr="00842E85">
        <w:rPr>
          <w:sz w:val="22"/>
          <w:szCs w:val="22"/>
          <w:lang w:val="fr-CH"/>
        </w:rPr>
        <w:t xml:space="preserve"> </w:t>
      </w:r>
      <w:r w:rsidR="009334CF" w:rsidRPr="00842E85">
        <w:rPr>
          <w:sz w:val="22"/>
          <w:szCs w:val="22"/>
          <w:lang w:val="fr-CH"/>
        </w:rPr>
        <w:tab/>
      </w:r>
      <w:r w:rsidR="009334CF" w:rsidRPr="00842E85">
        <w:rPr>
          <w:sz w:val="22"/>
          <w:szCs w:val="22"/>
          <w:lang w:val="fr-CH"/>
        </w:rPr>
        <w:tab/>
        <w:t>Publications</w:t>
      </w:r>
      <w:r w:rsidR="009334CF" w:rsidRPr="00842E85">
        <w:rPr>
          <w:sz w:val="22"/>
          <w:szCs w:val="22"/>
          <w:lang w:val="fr-CH"/>
        </w:rPr>
        <w:tab/>
      </w:r>
      <w:r w:rsidR="009334CF" w:rsidRPr="00842E85">
        <w:rPr>
          <w:sz w:val="22"/>
          <w:szCs w:val="22"/>
          <w:lang w:val="fr-CH"/>
        </w:rPr>
        <w:tab/>
      </w:r>
      <w:r w:rsidR="009334CF" w:rsidRPr="00995937">
        <w:rPr>
          <w:sz w:val="22"/>
          <w:szCs w:val="22"/>
          <w:lang w:val="fr-CH"/>
        </w:rPr>
        <w:t>Documents d</w:t>
      </w:r>
      <w:r w:rsidR="00842E85" w:rsidRPr="00995937">
        <w:rPr>
          <w:sz w:val="22"/>
          <w:szCs w:val="22"/>
          <w:lang w:val="fr-CH"/>
        </w:rPr>
        <w:t>’</w:t>
      </w:r>
      <w:r w:rsidR="009334CF" w:rsidRPr="00995937">
        <w:rPr>
          <w:sz w:val="22"/>
          <w:szCs w:val="22"/>
          <w:lang w:val="fr-CH"/>
        </w:rPr>
        <w:t>information</w:t>
      </w:r>
    </w:p>
    <w:sectPr w:rsidR="00E50793" w:rsidRPr="00842E85" w:rsidSect="00F31293">
      <w:pgSz w:w="11907" w:h="16840" w:code="9"/>
      <w:pgMar w:top="476" w:right="907" w:bottom="709" w:left="1276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74B" w:rsidRDefault="0035074B">
      <w:r>
        <w:separator/>
      </w:r>
    </w:p>
  </w:endnote>
  <w:endnote w:type="continuationSeparator" w:id="0">
    <w:p w:rsidR="0035074B" w:rsidRDefault="00350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ri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396" w:rsidRDefault="00FE639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DDE" w:rsidRPr="00070E45" w:rsidRDefault="00916DDE" w:rsidP="00916DDE">
    <w:pPr>
      <w:pStyle w:val="Pieddepage"/>
      <w:pBdr>
        <w:top w:val="single" w:sz="4" w:space="1" w:color="auto"/>
      </w:pBdr>
      <w:tabs>
        <w:tab w:val="clear" w:pos="9412"/>
        <w:tab w:val="right" w:pos="9072"/>
      </w:tabs>
      <w:rPr>
        <w:szCs w:val="18"/>
      </w:rPr>
    </w:pPr>
    <w:r w:rsidRPr="00070E45">
      <w:rPr>
        <w:szCs w:val="18"/>
      </w:rPr>
      <w:t>Laboratoire cantonal de Berne</w:t>
    </w:r>
    <w:r w:rsidRPr="00070E45">
      <w:rPr>
        <w:szCs w:val="18"/>
      </w:rPr>
      <w:tab/>
    </w:r>
    <w:r w:rsidRPr="00070E45">
      <w:rPr>
        <w:szCs w:val="18"/>
      </w:rPr>
      <w:tab/>
    </w:r>
    <w:r w:rsidRPr="00070E45">
      <w:rPr>
        <w:szCs w:val="18"/>
        <w:lang w:val="fr-FR"/>
      </w:rPr>
      <w:t xml:space="preserve">Page </w:t>
    </w:r>
    <w:r w:rsidRPr="00070E45">
      <w:rPr>
        <w:szCs w:val="18"/>
        <w:lang w:val="fr-FR"/>
      </w:rPr>
      <w:fldChar w:fldCharType="begin"/>
    </w:r>
    <w:r w:rsidRPr="00070E45">
      <w:rPr>
        <w:szCs w:val="18"/>
        <w:lang w:val="fr-FR"/>
      </w:rPr>
      <w:instrText xml:space="preserve"> PAGE </w:instrText>
    </w:r>
    <w:r w:rsidRPr="00070E45">
      <w:rPr>
        <w:szCs w:val="18"/>
        <w:lang w:val="fr-FR"/>
      </w:rPr>
      <w:fldChar w:fldCharType="separate"/>
    </w:r>
    <w:r w:rsidR="00AB12C6">
      <w:rPr>
        <w:noProof/>
        <w:szCs w:val="18"/>
        <w:lang w:val="fr-FR"/>
      </w:rPr>
      <w:t>4</w:t>
    </w:r>
    <w:r w:rsidRPr="00070E45">
      <w:rPr>
        <w:szCs w:val="18"/>
        <w:lang w:val="fr-FR"/>
      </w:rPr>
      <w:fldChar w:fldCharType="end"/>
    </w:r>
    <w:r w:rsidRPr="00070E45">
      <w:rPr>
        <w:szCs w:val="18"/>
        <w:lang w:val="fr-FR"/>
      </w:rPr>
      <w:t xml:space="preserve"> sur </w:t>
    </w:r>
    <w:r w:rsidRPr="00070E45">
      <w:rPr>
        <w:szCs w:val="18"/>
        <w:lang w:val="fr-FR"/>
      </w:rPr>
      <w:fldChar w:fldCharType="begin"/>
    </w:r>
    <w:r w:rsidRPr="00070E45">
      <w:rPr>
        <w:szCs w:val="18"/>
        <w:lang w:val="fr-FR"/>
      </w:rPr>
      <w:instrText xml:space="preserve"> NUMPAGES </w:instrText>
    </w:r>
    <w:r w:rsidRPr="00070E45">
      <w:rPr>
        <w:szCs w:val="18"/>
        <w:lang w:val="fr-FR"/>
      </w:rPr>
      <w:fldChar w:fldCharType="separate"/>
    </w:r>
    <w:r w:rsidR="00AB12C6">
      <w:rPr>
        <w:noProof/>
        <w:szCs w:val="18"/>
        <w:lang w:val="fr-FR"/>
      </w:rPr>
      <w:t>8</w:t>
    </w:r>
    <w:r w:rsidRPr="00070E45">
      <w:rPr>
        <w:szCs w:val="18"/>
        <w:lang w:val="fr-FR"/>
      </w:rPr>
      <w:fldChar w:fldCharType="end"/>
    </w:r>
  </w:p>
  <w:p w:rsidR="0008413F" w:rsidRPr="00916DDE" w:rsidRDefault="00916DDE" w:rsidP="00916DDE">
    <w:pPr>
      <w:pStyle w:val="Pieddepage"/>
    </w:pPr>
    <w:r>
      <w:t xml:space="preserve">KL 3.1.10 f </w:t>
    </w:r>
    <w:r w:rsidRPr="00070E45">
      <w:t>L’autocontrôle</w:t>
    </w:r>
    <w:r>
      <w:t xml:space="preserve"> pour les</w:t>
    </w:r>
    <w:r w:rsidRPr="00C01CC2">
      <w:t xml:space="preserve"> manifestations </w:t>
    </w:r>
    <w:r w:rsidR="005C357D">
      <w:t>(V3</w:t>
    </w:r>
    <w: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13F" w:rsidRPr="00916DDE" w:rsidRDefault="00916DDE" w:rsidP="00916DDE">
    <w:pPr>
      <w:pStyle w:val="Pieddepage"/>
      <w:pBdr>
        <w:top w:val="single" w:sz="4" w:space="1" w:color="auto"/>
      </w:pBdr>
    </w:pPr>
    <w:r>
      <w:t>KL 3.1.10 f</w:t>
    </w:r>
    <w:r w:rsidRPr="00B96E5E">
      <w:tab/>
    </w:r>
    <w:r w:rsidR="005C357D">
      <w:t>Version 3</w:t>
    </w:r>
    <w:r w:rsidRPr="00CE3CDB">
      <w:t xml:space="preserve">, </w:t>
    </w:r>
    <w:r w:rsidR="00FE6396">
      <w:t>publié par Ack le 16</w:t>
    </w:r>
    <w:r w:rsidR="005C357D" w:rsidRPr="005C357D">
      <w:t>.10.2020</w:t>
    </w:r>
    <w:r>
      <w:tab/>
    </w:r>
    <w:r w:rsidRPr="00652395">
      <w:t>Page 1 sur 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74B" w:rsidRDefault="0035074B">
      <w:r>
        <w:t xml:space="preserve"> sur </w:t>
      </w:r>
      <w:r>
        <w:rPr>
          <w:rStyle w:val="Numrodepage"/>
          <w:sz w:val="18"/>
        </w:rPr>
        <w:fldChar w:fldCharType="begin"/>
      </w:r>
      <w:r>
        <w:rPr>
          <w:rStyle w:val="Numrodepage"/>
          <w:sz w:val="18"/>
        </w:rPr>
        <w:instrText xml:space="preserve"> NUMPAGES </w:instrText>
      </w:r>
      <w:r>
        <w:rPr>
          <w:rStyle w:val="Numrodepage"/>
          <w:sz w:val="18"/>
        </w:rPr>
        <w:fldChar w:fldCharType="separate"/>
      </w:r>
      <w:r>
        <w:rPr>
          <w:rStyle w:val="Numrodepage"/>
          <w:noProof/>
          <w:sz w:val="18"/>
        </w:rPr>
        <w:t>10</w:t>
      </w:r>
      <w:r>
        <w:rPr>
          <w:rStyle w:val="Numrodepage"/>
          <w:sz w:val="18"/>
        </w:rPr>
        <w:fldChar w:fldCharType="end"/>
      </w:r>
      <w:r>
        <w:separator/>
      </w:r>
    </w:p>
  </w:footnote>
  <w:footnote w:type="continuationSeparator" w:id="0">
    <w:p w:rsidR="0035074B" w:rsidRDefault="003507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396" w:rsidRDefault="00FE639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13F" w:rsidRDefault="0008413F">
    <w:pPr>
      <w:pStyle w:val="En-tte"/>
    </w:pPr>
  </w:p>
  <w:p w:rsidR="0008413F" w:rsidRDefault="0008413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350" w:rsidRDefault="0005069A">
    <w:pPr>
      <w:pStyle w:val="En-tte"/>
    </w:pPr>
    <w:r>
      <w:rPr>
        <w:noProof/>
        <w:lang w:eastAsia="fr-CH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190500</wp:posOffset>
              </wp:positionV>
              <wp:extent cx="6067425" cy="1285875"/>
              <wp:effectExtent l="0" t="0" r="0" b="0"/>
              <wp:wrapNone/>
              <wp:docPr id="14" name="Gruppieren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67425" cy="1285875"/>
                        <a:chOff x="0" y="0"/>
                        <a:chExt cx="6067425" cy="1285875"/>
                      </a:xfrm>
                    </wpg:grpSpPr>
                    <wps:wsp>
                      <wps:cNvPr id="12" name="Rechteck 12"/>
                      <wps:cNvSpPr>
                        <a:spLocks noChangeArrowheads="1"/>
                      </wps:cNvSpPr>
                      <wps:spPr bwMode="auto">
                        <a:xfrm>
                          <a:off x="4505325" y="47625"/>
                          <a:ext cx="156210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Muesmattstrasse 19</w:t>
                            </w:r>
                          </w:p>
                          <w:p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3012 Bern</w:t>
                            </w:r>
                          </w:p>
                          <w:p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+41 31 633 11 11</w:t>
                            </w:r>
                          </w:p>
                          <w:p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Info.kl@be.ch</w:t>
                            </w:r>
                          </w:p>
                          <w:p w:rsidR="00FA7350" w:rsidRPr="000D0317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9B768D">
                              <w:rPr>
                                <w:sz w:val="17"/>
                                <w:szCs w:val="17"/>
                              </w:rPr>
                              <w:t>www.be.ch/kl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2790825" y="47625"/>
                          <a:ext cx="15621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350" w:rsidRPr="009B768D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9B768D">
                              <w:rPr>
                                <w:sz w:val="17"/>
                                <w:szCs w:val="17"/>
                              </w:rPr>
                              <w:t>Direct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ion de l’économie, de l’énergie et de </w:t>
                            </w:r>
                            <w:r w:rsidRPr="009B768D">
                              <w:rPr>
                                <w:sz w:val="17"/>
                                <w:szCs w:val="17"/>
                              </w:rPr>
                              <w:t>l’environnement</w:t>
                            </w:r>
                          </w:p>
                          <w:p w:rsidR="00FA7350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Laboratoire cantonal</w:t>
                            </w:r>
                          </w:p>
                          <w:p w:rsidR="00FA7350" w:rsidRPr="000D0317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99725F">
                              <w:rPr>
                                <w:sz w:val="17"/>
                                <w:szCs w:val="17"/>
                              </w:rPr>
                              <w:t>Inspection des denrées alimentaires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27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id="Gruppieren 14" o:spid="_x0000_s1027" style="position:absolute;left:0;text-align:left;margin-left:-54pt;margin-top:15pt;width:477.75pt;height:101.25pt;z-index:251657728" coordsize="60674,12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">
              <v:rect id="Rechteck 12" o:spid="_x0000_s1028" style="position:absolute;left:45053;top:476;width:15621;height: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>
                <v:textbox>
                  <w:txbxContent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Muesmattstrasse 19</w:t>
                      </w:r>
                    </w:p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3012 Bern</w:t>
                      </w:r>
                    </w:p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+41 31 633 11 11</w:t>
                      </w:r>
                    </w:p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Info.kl@be.ch</w:t>
                      </w:r>
                    </w:p>
                    <w:p w:rsidR="00FA7350" w:rsidRPr="000D0317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 w:rsidRPr="009B768D">
                        <w:rPr>
                          <w:sz w:val="17"/>
                          <w:szCs w:val="17"/>
                        </w:rPr>
                        <w:t>www.be.ch/kl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9" type="#_x0000_t202" style="position:absolute;left:27908;top:476;width:15621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" stroked="f" strokeweight=".5pt">
                <v:textbox>
                  <w:txbxContent>
                    <w:p w:rsidR="00FA7350" w:rsidRPr="009B768D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 w:rsidRPr="009B768D">
                        <w:rPr>
                          <w:sz w:val="17"/>
                          <w:szCs w:val="17"/>
                        </w:rPr>
                        <w:t>Direct</w:t>
                      </w:r>
                      <w:r>
                        <w:rPr>
                          <w:sz w:val="17"/>
                          <w:szCs w:val="17"/>
                        </w:rPr>
                        <w:t xml:space="preserve">ion de l’économie, de l’énergie et de </w:t>
                      </w:r>
                      <w:r w:rsidRPr="009B768D">
                        <w:rPr>
                          <w:sz w:val="17"/>
                          <w:szCs w:val="17"/>
                        </w:rPr>
                        <w:t>l’environnement</w:t>
                      </w:r>
                    </w:p>
                    <w:p w:rsidR="00FA7350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Laboratoire cantonal</w:t>
                      </w:r>
                    </w:p>
                    <w:p w:rsidR="00FA7350" w:rsidRPr="000D0317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 w:rsidRPr="0099725F">
                        <w:rPr>
                          <w:sz w:val="17"/>
                          <w:szCs w:val="17"/>
                        </w:rPr>
                        <w:t>Inspection des denrées alimentaires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30" type="#_x0000_t75" style="position:absolute;width:14827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8A33C9"/>
    <w:multiLevelType w:val="hybridMultilevel"/>
    <w:tmpl w:val="81BEEC02"/>
    <w:lvl w:ilvl="0" w:tplc="96C0E2E8">
      <w:start w:val="1"/>
      <w:numFmt w:val="upp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C967DE"/>
    <w:multiLevelType w:val="hybridMultilevel"/>
    <w:tmpl w:val="E698EB6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65FA4"/>
    <w:multiLevelType w:val="hybridMultilevel"/>
    <w:tmpl w:val="D7BC07E4"/>
    <w:lvl w:ilvl="0" w:tplc="8236F164">
      <w:start w:val="1"/>
      <w:numFmt w:val="decimal"/>
      <w:pStyle w:val="Titre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D12CF"/>
    <w:multiLevelType w:val="hybridMultilevel"/>
    <w:tmpl w:val="A49456DC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70091"/>
    <w:multiLevelType w:val="multilevel"/>
    <w:tmpl w:val="BFE40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FF43B1"/>
    <w:multiLevelType w:val="hybridMultilevel"/>
    <w:tmpl w:val="64CE971E"/>
    <w:lvl w:ilvl="0" w:tplc="438C9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4A04F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1603A9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782442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666591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9F4FE0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0D0A28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232268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1F632A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0F77736"/>
    <w:multiLevelType w:val="singleLevel"/>
    <w:tmpl w:val="19924EEC"/>
    <w:lvl w:ilvl="0">
      <w:start w:val="1"/>
      <w:numFmt w:val="bullet"/>
      <w:pStyle w:val="Aufzhlg2"/>
      <w:lvlText w:val="-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sz w:val="22"/>
      </w:rPr>
    </w:lvl>
  </w:abstractNum>
  <w:abstractNum w:abstractNumId="8" w15:restartNumberingAfterBreak="0">
    <w:nsid w:val="12172D7A"/>
    <w:multiLevelType w:val="hybridMultilevel"/>
    <w:tmpl w:val="02C0DE5C"/>
    <w:lvl w:ilvl="0" w:tplc="7EAE7362">
      <w:start w:val="6"/>
      <w:numFmt w:val="decimal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E29F6"/>
    <w:multiLevelType w:val="hybridMultilevel"/>
    <w:tmpl w:val="E88C0282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D71B2"/>
    <w:multiLevelType w:val="hybridMultilevel"/>
    <w:tmpl w:val="1EACFAEC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A284A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12" w15:restartNumberingAfterBreak="0">
    <w:nsid w:val="1DC67DD7"/>
    <w:multiLevelType w:val="singleLevel"/>
    <w:tmpl w:val="1AB2A66E"/>
    <w:lvl w:ilvl="0">
      <w:start w:val="1"/>
      <w:numFmt w:val="bullet"/>
      <w:pStyle w:val="Text2"/>
      <w:lvlText w:val="-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sz w:val="22"/>
      </w:rPr>
    </w:lvl>
  </w:abstractNum>
  <w:abstractNum w:abstractNumId="13" w15:restartNumberingAfterBreak="0">
    <w:nsid w:val="230E0F4E"/>
    <w:multiLevelType w:val="hybridMultilevel"/>
    <w:tmpl w:val="B082EAD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70AA9"/>
    <w:multiLevelType w:val="hybridMultilevel"/>
    <w:tmpl w:val="56788CD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C6334"/>
    <w:multiLevelType w:val="singleLevel"/>
    <w:tmpl w:val="9978F926"/>
    <w:lvl w:ilvl="0">
      <w:start w:val="1"/>
      <w:numFmt w:val="bullet"/>
      <w:pStyle w:val="Text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AAD7747"/>
    <w:multiLevelType w:val="hybridMultilevel"/>
    <w:tmpl w:val="419EB7E6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2270D"/>
    <w:multiLevelType w:val="hybridMultilevel"/>
    <w:tmpl w:val="A0C899F0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3A3C5A"/>
    <w:multiLevelType w:val="hybridMultilevel"/>
    <w:tmpl w:val="FB929B4A"/>
    <w:lvl w:ilvl="0" w:tplc="0807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9D813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2" w:tplc="08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754BBC"/>
    <w:multiLevelType w:val="hybridMultilevel"/>
    <w:tmpl w:val="45F088C4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A773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09435A7"/>
    <w:multiLevelType w:val="hybridMultilevel"/>
    <w:tmpl w:val="208AA7D8"/>
    <w:lvl w:ilvl="0" w:tplc="0807000B">
      <w:start w:val="1"/>
      <w:numFmt w:val="bullet"/>
      <w:lvlText w:val=""/>
      <w:lvlJc w:val="left"/>
      <w:pPr>
        <w:tabs>
          <w:tab w:val="num" w:pos="712"/>
        </w:tabs>
        <w:ind w:left="712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tabs>
          <w:tab w:val="num" w:pos="1432"/>
        </w:tabs>
        <w:ind w:left="14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52"/>
        </w:tabs>
        <w:ind w:left="21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592"/>
        </w:tabs>
        <w:ind w:left="35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12"/>
        </w:tabs>
        <w:ind w:left="43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32"/>
        </w:tabs>
        <w:ind w:left="50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52"/>
        </w:tabs>
        <w:ind w:left="57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72"/>
        </w:tabs>
        <w:ind w:left="6472" w:hanging="360"/>
      </w:pPr>
      <w:rPr>
        <w:rFonts w:ascii="Wingdings" w:hAnsi="Wingdings" w:hint="default"/>
      </w:rPr>
    </w:lvl>
  </w:abstractNum>
  <w:abstractNum w:abstractNumId="22" w15:restartNumberingAfterBreak="0">
    <w:nsid w:val="4CEF3E96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3" w15:restartNumberingAfterBreak="0">
    <w:nsid w:val="5CAB4FDC"/>
    <w:multiLevelType w:val="hybridMultilevel"/>
    <w:tmpl w:val="D6620B7E"/>
    <w:lvl w:ilvl="0" w:tplc="26665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251DA6"/>
    <w:multiLevelType w:val="hybridMultilevel"/>
    <w:tmpl w:val="5D8077FE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96547"/>
    <w:multiLevelType w:val="hybridMultilevel"/>
    <w:tmpl w:val="627CC3EC"/>
    <w:lvl w:ilvl="0" w:tplc="CD56D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DE42409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7" w15:restartNumberingAfterBreak="0">
    <w:nsid w:val="6F95722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5EA69E3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9" w15:restartNumberingAfterBreak="0">
    <w:nsid w:val="7C146A1D"/>
    <w:multiLevelType w:val="hybridMultilevel"/>
    <w:tmpl w:val="AF7C9A9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425"/>
        <w:lvlJc w:val="left"/>
        <w:pPr>
          <w:ind w:left="425" w:hanging="425"/>
        </w:pPr>
        <w:rPr>
          <w:rFonts w:ascii="Symbol" w:hAnsi="Symbol" w:hint="default"/>
        </w:rPr>
      </w:lvl>
    </w:lvlOverride>
  </w:num>
  <w:num w:numId="3">
    <w:abstractNumId w:val="22"/>
  </w:num>
  <w:num w:numId="4">
    <w:abstractNumId w:val="15"/>
  </w:num>
  <w:num w:numId="5">
    <w:abstractNumId w:val="26"/>
  </w:num>
  <w:num w:numId="6">
    <w:abstractNumId w:val="7"/>
  </w:num>
  <w:num w:numId="7">
    <w:abstractNumId w:val="11"/>
  </w:num>
  <w:num w:numId="8">
    <w:abstractNumId w:val="12"/>
  </w:num>
  <w:num w:numId="9">
    <w:abstractNumId w:val="6"/>
  </w:num>
  <w:num w:numId="10">
    <w:abstractNumId w:val="25"/>
  </w:num>
  <w:num w:numId="11">
    <w:abstractNumId w:val="3"/>
  </w:num>
  <w:num w:numId="12">
    <w:abstractNumId w:val="27"/>
  </w:num>
  <w:num w:numId="13">
    <w:abstractNumId w:val="23"/>
  </w:num>
  <w:num w:numId="14">
    <w:abstractNumId w:val="20"/>
  </w:num>
  <w:num w:numId="15">
    <w:abstractNumId w:val="21"/>
  </w:num>
  <w:num w:numId="16">
    <w:abstractNumId w:val="29"/>
  </w:num>
  <w:num w:numId="17">
    <w:abstractNumId w:val="1"/>
  </w:num>
  <w:num w:numId="18">
    <w:abstractNumId w:val="18"/>
  </w:num>
  <w:num w:numId="19">
    <w:abstractNumId w:val="5"/>
  </w:num>
  <w:num w:numId="20">
    <w:abstractNumId w:val="4"/>
  </w:num>
  <w:num w:numId="21">
    <w:abstractNumId w:val="13"/>
  </w:num>
  <w:num w:numId="22">
    <w:abstractNumId w:val="2"/>
  </w:num>
  <w:num w:numId="23">
    <w:abstractNumId w:val="10"/>
  </w:num>
  <w:num w:numId="24">
    <w:abstractNumId w:val="16"/>
  </w:num>
  <w:num w:numId="25">
    <w:abstractNumId w:val="17"/>
  </w:num>
  <w:num w:numId="26">
    <w:abstractNumId w:val="24"/>
  </w:num>
  <w:num w:numId="27">
    <w:abstractNumId w:val="19"/>
  </w:num>
  <w:num w:numId="28">
    <w:abstractNumId w:val="9"/>
  </w:num>
  <w:num w:numId="29">
    <w:abstractNumId w:val="14"/>
  </w:num>
  <w:num w:numId="30">
    <w:abstractNumId w:val="27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4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E4B"/>
    <w:rsid w:val="00002CE7"/>
    <w:rsid w:val="000128E5"/>
    <w:rsid w:val="00021BD3"/>
    <w:rsid w:val="00032F94"/>
    <w:rsid w:val="0003462D"/>
    <w:rsid w:val="00034C4B"/>
    <w:rsid w:val="00035546"/>
    <w:rsid w:val="00035FC9"/>
    <w:rsid w:val="000365EB"/>
    <w:rsid w:val="000367CB"/>
    <w:rsid w:val="00041B91"/>
    <w:rsid w:val="00044F6A"/>
    <w:rsid w:val="0004517F"/>
    <w:rsid w:val="0005069A"/>
    <w:rsid w:val="00057304"/>
    <w:rsid w:val="00071278"/>
    <w:rsid w:val="0007358D"/>
    <w:rsid w:val="00075FAE"/>
    <w:rsid w:val="0008413F"/>
    <w:rsid w:val="00086D4D"/>
    <w:rsid w:val="0009422C"/>
    <w:rsid w:val="00095522"/>
    <w:rsid w:val="00096BF5"/>
    <w:rsid w:val="0009741D"/>
    <w:rsid w:val="00097E7F"/>
    <w:rsid w:val="000A3EB1"/>
    <w:rsid w:val="000B59EF"/>
    <w:rsid w:val="000B65B6"/>
    <w:rsid w:val="000C1584"/>
    <w:rsid w:val="000D14A0"/>
    <w:rsid w:val="000D566D"/>
    <w:rsid w:val="00105022"/>
    <w:rsid w:val="001101F9"/>
    <w:rsid w:val="0011148C"/>
    <w:rsid w:val="00120AD2"/>
    <w:rsid w:val="00124C64"/>
    <w:rsid w:val="0013264F"/>
    <w:rsid w:val="0014503B"/>
    <w:rsid w:val="00145565"/>
    <w:rsid w:val="00151858"/>
    <w:rsid w:val="00173BA0"/>
    <w:rsid w:val="0017748A"/>
    <w:rsid w:val="00180982"/>
    <w:rsid w:val="0018641A"/>
    <w:rsid w:val="00193D3C"/>
    <w:rsid w:val="0019467C"/>
    <w:rsid w:val="00195D1D"/>
    <w:rsid w:val="001A11A0"/>
    <w:rsid w:val="001A2538"/>
    <w:rsid w:val="001A276A"/>
    <w:rsid w:val="001A6C91"/>
    <w:rsid w:val="001A7375"/>
    <w:rsid w:val="001B22B1"/>
    <w:rsid w:val="001B39A5"/>
    <w:rsid w:val="001B6DB5"/>
    <w:rsid w:val="001C5540"/>
    <w:rsid w:val="001E0EF4"/>
    <w:rsid w:val="001E21FC"/>
    <w:rsid w:val="001F1441"/>
    <w:rsid w:val="001F4E28"/>
    <w:rsid w:val="001F6FAF"/>
    <w:rsid w:val="00200DDB"/>
    <w:rsid w:val="0020221E"/>
    <w:rsid w:val="0021098C"/>
    <w:rsid w:val="0023169E"/>
    <w:rsid w:val="00231848"/>
    <w:rsid w:val="00233A4C"/>
    <w:rsid w:val="00233BA6"/>
    <w:rsid w:val="00234D7C"/>
    <w:rsid w:val="00255751"/>
    <w:rsid w:val="00264C35"/>
    <w:rsid w:val="00266A15"/>
    <w:rsid w:val="0026728F"/>
    <w:rsid w:val="002713BC"/>
    <w:rsid w:val="0027280F"/>
    <w:rsid w:val="00273973"/>
    <w:rsid w:val="002A5D9E"/>
    <w:rsid w:val="002A751F"/>
    <w:rsid w:val="002B101D"/>
    <w:rsid w:val="002C3F15"/>
    <w:rsid w:val="002D07A6"/>
    <w:rsid w:val="002E20C8"/>
    <w:rsid w:val="002E313B"/>
    <w:rsid w:val="002E3CB2"/>
    <w:rsid w:val="002F56A1"/>
    <w:rsid w:val="003110BF"/>
    <w:rsid w:val="0031452E"/>
    <w:rsid w:val="00321313"/>
    <w:rsid w:val="0032158F"/>
    <w:rsid w:val="00325163"/>
    <w:rsid w:val="003303B1"/>
    <w:rsid w:val="00331776"/>
    <w:rsid w:val="0033200D"/>
    <w:rsid w:val="00332CDE"/>
    <w:rsid w:val="003343A1"/>
    <w:rsid w:val="00340CF1"/>
    <w:rsid w:val="00342F62"/>
    <w:rsid w:val="003442AB"/>
    <w:rsid w:val="0035074B"/>
    <w:rsid w:val="00353841"/>
    <w:rsid w:val="0035424B"/>
    <w:rsid w:val="0035439F"/>
    <w:rsid w:val="003641A1"/>
    <w:rsid w:val="00364DFD"/>
    <w:rsid w:val="00382FF6"/>
    <w:rsid w:val="003864DD"/>
    <w:rsid w:val="00386FEC"/>
    <w:rsid w:val="003901BE"/>
    <w:rsid w:val="0039060B"/>
    <w:rsid w:val="0039271D"/>
    <w:rsid w:val="003978C3"/>
    <w:rsid w:val="00397E8A"/>
    <w:rsid w:val="003A561C"/>
    <w:rsid w:val="003A7929"/>
    <w:rsid w:val="003B1CF2"/>
    <w:rsid w:val="003C1705"/>
    <w:rsid w:val="003C3815"/>
    <w:rsid w:val="003C3B08"/>
    <w:rsid w:val="003C42C5"/>
    <w:rsid w:val="003C7AC8"/>
    <w:rsid w:val="003E0BFB"/>
    <w:rsid w:val="003E2DC7"/>
    <w:rsid w:val="003F5D8E"/>
    <w:rsid w:val="004218EC"/>
    <w:rsid w:val="00431F6B"/>
    <w:rsid w:val="0043250A"/>
    <w:rsid w:val="0044017B"/>
    <w:rsid w:val="004544B6"/>
    <w:rsid w:val="00454BFA"/>
    <w:rsid w:val="00457971"/>
    <w:rsid w:val="004776F1"/>
    <w:rsid w:val="00480150"/>
    <w:rsid w:val="00485E58"/>
    <w:rsid w:val="004876C0"/>
    <w:rsid w:val="004A5CE7"/>
    <w:rsid w:val="004B04CB"/>
    <w:rsid w:val="004D01B9"/>
    <w:rsid w:val="004D268C"/>
    <w:rsid w:val="004D40D4"/>
    <w:rsid w:val="004D5C85"/>
    <w:rsid w:val="004E31E0"/>
    <w:rsid w:val="004F686C"/>
    <w:rsid w:val="004F7312"/>
    <w:rsid w:val="00511C86"/>
    <w:rsid w:val="005234B3"/>
    <w:rsid w:val="00524576"/>
    <w:rsid w:val="00527CEA"/>
    <w:rsid w:val="00530BFF"/>
    <w:rsid w:val="00535198"/>
    <w:rsid w:val="00536897"/>
    <w:rsid w:val="00537274"/>
    <w:rsid w:val="00542237"/>
    <w:rsid w:val="00543C14"/>
    <w:rsid w:val="00547F75"/>
    <w:rsid w:val="005543E4"/>
    <w:rsid w:val="00555E71"/>
    <w:rsid w:val="00564182"/>
    <w:rsid w:val="00564965"/>
    <w:rsid w:val="0058429E"/>
    <w:rsid w:val="00590E0C"/>
    <w:rsid w:val="00590EAC"/>
    <w:rsid w:val="005A2592"/>
    <w:rsid w:val="005A42A3"/>
    <w:rsid w:val="005B0CAF"/>
    <w:rsid w:val="005B6813"/>
    <w:rsid w:val="005C357D"/>
    <w:rsid w:val="005C399A"/>
    <w:rsid w:val="005C3DD3"/>
    <w:rsid w:val="005D4BC4"/>
    <w:rsid w:val="005E2FC7"/>
    <w:rsid w:val="005E6BFB"/>
    <w:rsid w:val="005F2CAF"/>
    <w:rsid w:val="00601115"/>
    <w:rsid w:val="0063215B"/>
    <w:rsid w:val="00636C6C"/>
    <w:rsid w:val="00644ADA"/>
    <w:rsid w:val="00650461"/>
    <w:rsid w:val="00652E6D"/>
    <w:rsid w:val="006564D3"/>
    <w:rsid w:val="00662187"/>
    <w:rsid w:val="00663055"/>
    <w:rsid w:val="00676F5E"/>
    <w:rsid w:val="0068026C"/>
    <w:rsid w:val="006818AD"/>
    <w:rsid w:val="0068377D"/>
    <w:rsid w:val="006A3BA1"/>
    <w:rsid w:val="006A4860"/>
    <w:rsid w:val="006A74E5"/>
    <w:rsid w:val="006B0425"/>
    <w:rsid w:val="006B3032"/>
    <w:rsid w:val="006C0175"/>
    <w:rsid w:val="006C3BCE"/>
    <w:rsid w:val="006E39C7"/>
    <w:rsid w:val="006E4FF4"/>
    <w:rsid w:val="006F2947"/>
    <w:rsid w:val="00705743"/>
    <w:rsid w:val="007107C3"/>
    <w:rsid w:val="00712BD2"/>
    <w:rsid w:val="007144A6"/>
    <w:rsid w:val="007210B6"/>
    <w:rsid w:val="007253D5"/>
    <w:rsid w:val="00730B73"/>
    <w:rsid w:val="00732B5B"/>
    <w:rsid w:val="00733F00"/>
    <w:rsid w:val="0073602D"/>
    <w:rsid w:val="00746BDF"/>
    <w:rsid w:val="007558D6"/>
    <w:rsid w:val="00771A50"/>
    <w:rsid w:val="0077629C"/>
    <w:rsid w:val="007817FA"/>
    <w:rsid w:val="00787146"/>
    <w:rsid w:val="007874B6"/>
    <w:rsid w:val="0079219B"/>
    <w:rsid w:val="00795D31"/>
    <w:rsid w:val="007A14FF"/>
    <w:rsid w:val="007A2944"/>
    <w:rsid w:val="007A2DF2"/>
    <w:rsid w:val="007A6C10"/>
    <w:rsid w:val="007A6E79"/>
    <w:rsid w:val="007B6BBA"/>
    <w:rsid w:val="007C03F5"/>
    <w:rsid w:val="007C268B"/>
    <w:rsid w:val="007C5A07"/>
    <w:rsid w:val="007D32E0"/>
    <w:rsid w:val="007D6C42"/>
    <w:rsid w:val="007D7594"/>
    <w:rsid w:val="007E1EF1"/>
    <w:rsid w:val="007E7EE3"/>
    <w:rsid w:val="00800CE0"/>
    <w:rsid w:val="00802E91"/>
    <w:rsid w:val="008061CC"/>
    <w:rsid w:val="00806BD4"/>
    <w:rsid w:val="00807209"/>
    <w:rsid w:val="00811F62"/>
    <w:rsid w:val="00817CAB"/>
    <w:rsid w:val="008207EB"/>
    <w:rsid w:val="00842E85"/>
    <w:rsid w:val="008443C2"/>
    <w:rsid w:val="00851D0D"/>
    <w:rsid w:val="00855612"/>
    <w:rsid w:val="00860D26"/>
    <w:rsid w:val="00860ECD"/>
    <w:rsid w:val="00867647"/>
    <w:rsid w:val="00873C6B"/>
    <w:rsid w:val="00876C74"/>
    <w:rsid w:val="0088045D"/>
    <w:rsid w:val="0089259D"/>
    <w:rsid w:val="008925E1"/>
    <w:rsid w:val="00894971"/>
    <w:rsid w:val="00896095"/>
    <w:rsid w:val="008A3E7C"/>
    <w:rsid w:val="008A494E"/>
    <w:rsid w:val="008A55F7"/>
    <w:rsid w:val="008A6F3F"/>
    <w:rsid w:val="008B1A63"/>
    <w:rsid w:val="008B1AF4"/>
    <w:rsid w:val="008C31F3"/>
    <w:rsid w:val="008D35C6"/>
    <w:rsid w:val="008D5507"/>
    <w:rsid w:val="008D6245"/>
    <w:rsid w:val="008E0772"/>
    <w:rsid w:val="008E24D6"/>
    <w:rsid w:val="008F1A45"/>
    <w:rsid w:val="008F1A79"/>
    <w:rsid w:val="00916DDE"/>
    <w:rsid w:val="009269BC"/>
    <w:rsid w:val="009334CF"/>
    <w:rsid w:val="00937176"/>
    <w:rsid w:val="00946DD9"/>
    <w:rsid w:val="009507C2"/>
    <w:rsid w:val="00957775"/>
    <w:rsid w:val="009629A8"/>
    <w:rsid w:val="00967CD7"/>
    <w:rsid w:val="00970C65"/>
    <w:rsid w:val="0097136D"/>
    <w:rsid w:val="00974520"/>
    <w:rsid w:val="009844EB"/>
    <w:rsid w:val="009900B7"/>
    <w:rsid w:val="00991823"/>
    <w:rsid w:val="00995937"/>
    <w:rsid w:val="009A3EF1"/>
    <w:rsid w:val="009C051D"/>
    <w:rsid w:val="009D19D9"/>
    <w:rsid w:val="009D224A"/>
    <w:rsid w:val="009D3CC7"/>
    <w:rsid w:val="009F33A2"/>
    <w:rsid w:val="009F3C43"/>
    <w:rsid w:val="009F4F5A"/>
    <w:rsid w:val="009F654A"/>
    <w:rsid w:val="00A0297D"/>
    <w:rsid w:val="00A13CD2"/>
    <w:rsid w:val="00A1520E"/>
    <w:rsid w:val="00A214E4"/>
    <w:rsid w:val="00A215BF"/>
    <w:rsid w:val="00A30182"/>
    <w:rsid w:val="00A34434"/>
    <w:rsid w:val="00A35097"/>
    <w:rsid w:val="00A441DC"/>
    <w:rsid w:val="00A45949"/>
    <w:rsid w:val="00A528B8"/>
    <w:rsid w:val="00A55CD2"/>
    <w:rsid w:val="00A62888"/>
    <w:rsid w:val="00A62D0A"/>
    <w:rsid w:val="00A63AC0"/>
    <w:rsid w:val="00A664A4"/>
    <w:rsid w:val="00A75852"/>
    <w:rsid w:val="00A802EE"/>
    <w:rsid w:val="00AA5A3C"/>
    <w:rsid w:val="00AB12C6"/>
    <w:rsid w:val="00AB1FE7"/>
    <w:rsid w:val="00AC56D2"/>
    <w:rsid w:val="00AC662F"/>
    <w:rsid w:val="00AE54B5"/>
    <w:rsid w:val="00AE7A59"/>
    <w:rsid w:val="00AF21E2"/>
    <w:rsid w:val="00B007F4"/>
    <w:rsid w:val="00B045A4"/>
    <w:rsid w:val="00B05DCE"/>
    <w:rsid w:val="00B13974"/>
    <w:rsid w:val="00B14995"/>
    <w:rsid w:val="00B17265"/>
    <w:rsid w:val="00B25D90"/>
    <w:rsid w:val="00B26AA3"/>
    <w:rsid w:val="00B30851"/>
    <w:rsid w:val="00B358AC"/>
    <w:rsid w:val="00B40B76"/>
    <w:rsid w:val="00B65D38"/>
    <w:rsid w:val="00B85078"/>
    <w:rsid w:val="00B96ECC"/>
    <w:rsid w:val="00B97783"/>
    <w:rsid w:val="00BA4BA7"/>
    <w:rsid w:val="00BB1C4F"/>
    <w:rsid w:val="00BC2DB8"/>
    <w:rsid w:val="00BD47EE"/>
    <w:rsid w:val="00BD531D"/>
    <w:rsid w:val="00BD5763"/>
    <w:rsid w:val="00BD604C"/>
    <w:rsid w:val="00BE1730"/>
    <w:rsid w:val="00BE2B37"/>
    <w:rsid w:val="00BE4A55"/>
    <w:rsid w:val="00BE5EC7"/>
    <w:rsid w:val="00BF1CD4"/>
    <w:rsid w:val="00BF7682"/>
    <w:rsid w:val="00C10E02"/>
    <w:rsid w:val="00C149A9"/>
    <w:rsid w:val="00C329AB"/>
    <w:rsid w:val="00C41981"/>
    <w:rsid w:val="00C528DD"/>
    <w:rsid w:val="00C56D93"/>
    <w:rsid w:val="00C60014"/>
    <w:rsid w:val="00C67E15"/>
    <w:rsid w:val="00C7259C"/>
    <w:rsid w:val="00C734B4"/>
    <w:rsid w:val="00C73777"/>
    <w:rsid w:val="00C74418"/>
    <w:rsid w:val="00C768A0"/>
    <w:rsid w:val="00C77B87"/>
    <w:rsid w:val="00C84F6A"/>
    <w:rsid w:val="00C85126"/>
    <w:rsid w:val="00C9296C"/>
    <w:rsid w:val="00CC06D3"/>
    <w:rsid w:val="00CC3754"/>
    <w:rsid w:val="00CD1EA3"/>
    <w:rsid w:val="00CD542B"/>
    <w:rsid w:val="00CD73B7"/>
    <w:rsid w:val="00CE0E2C"/>
    <w:rsid w:val="00CE3700"/>
    <w:rsid w:val="00CE388F"/>
    <w:rsid w:val="00CE4653"/>
    <w:rsid w:val="00CE7842"/>
    <w:rsid w:val="00CF6419"/>
    <w:rsid w:val="00CF744D"/>
    <w:rsid w:val="00D01DFA"/>
    <w:rsid w:val="00D02D87"/>
    <w:rsid w:val="00D21524"/>
    <w:rsid w:val="00D3238A"/>
    <w:rsid w:val="00D45587"/>
    <w:rsid w:val="00D459FE"/>
    <w:rsid w:val="00D465C3"/>
    <w:rsid w:val="00D5326C"/>
    <w:rsid w:val="00D603F1"/>
    <w:rsid w:val="00D611A0"/>
    <w:rsid w:val="00D67E7D"/>
    <w:rsid w:val="00D7369E"/>
    <w:rsid w:val="00D74793"/>
    <w:rsid w:val="00D74D52"/>
    <w:rsid w:val="00D76CDC"/>
    <w:rsid w:val="00D80295"/>
    <w:rsid w:val="00D834D9"/>
    <w:rsid w:val="00D842D4"/>
    <w:rsid w:val="00D92108"/>
    <w:rsid w:val="00DA098D"/>
    <w:rsid w:val="00DA1C52"/>
    <w:rsid w:val="00DA4048"/>
    <w:rsid w:val="00DA524D"/>
    <w:rsid w:val="00DB0EB3"/>
    <w:rsid w:val="00DB57DD"/>
    <w:rsid w:val="00DB592C"/>
    <w:rsid w:val="00DB7EC4"/>
    <w:rsid w:val="00DC566C"/>
    <w:rsid w:val="00DD0D33"/>
    <w:rsid w:val="00DD1A8B"/>
    <w:rsid w:val="00DD722F"/>
    <w:rsid w:val="00E023B0"/>
    <w:rsid w:val="00E0597A"/>
    <w:rsid w:val="00E12A83"/>
    <w:rsid w:val="00E1393F"/>
    <w:rsid w:val="00E3125A"/>
    <w:rsid w:val="00E376E6"/>
    <w:rsid w:val="00E446DC"/>
    <w:rsid w:val="00E44FB4"/>
    <w:rsid w:val="00E50793"/>
    <w:rsid w:val="00E53E4B"/>
    <w:rsid w:val="00E553AC"/>
    <w:rsid w:val="00E57E0C"/>
    <w:rsid w:val="00E60988"/>
    <w:rsid w:val="00E61495"/>
    <w:rsid w:val="00E62687"/>
    <w:rsid w:val="00E727B4"/>
    <w:rsid w:val="00E74876"/>
    <w:rsid w:val="00E81545"/>
    <w:rsid w:val="00E932D1"/>
    <w:rsid w:val="00EA7819"/>
    <w:rsid w:val="00EC3F70"/>
    <w:rsid w:val="00EE2ADA"/>
    <w:rsid w:val="00F05398"/>
    <w:rsid w:val="00F054A0"/>
    <w:rsid w:val="00F06BFB"/>
    <w:rsid w:val="00F10902"/>
    <w:rsid w:val="00F11646"/>
    <w:rsid w:val="00F11B8F"/>
    <w:rsid w:val="00F31293"/>
    <w:rsid w:val="00F36580"/>
    <w:rsid w:val="00F46798"/>
    <w:rsid w:val="00F5378D"/>
    <w:rsid w:val="00F5714B"/>
    <w:rsid w:val="00F7001F"/>
    <w:rsid w:val="00F73742"/>
    <w:rsid w:val="00F771AE"/>
    <w:rsid w:val="00F86E22"/>
    <w:rsid w:val="00F95F61"/>
    <w:rsid w:val="00F96BCD"/>
    <w:rsid w:val="00F97422"/>
    <w:rsid w:val="00FA00CE"/>
    <w:rsid w:val="00FA219E"/>
    <w:rsid w:val="00FA7350"/>
    <w:rsid w:val="00FC69AA"/>
    <w:rsid w:val="00FD2D9F"/>
    <w:rsid w:val="00FE26E5"/>
    <w:rsid w:val="00FE6396"/>
    <w:rsid w:val="00FE7769"/>
    <w:rsid w:val="00FF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C64"/>
    <w:rPr>
      <w:rFonts w:ascii="Arial" w:hAnsi="Arial"/>
      <w:lang w:val="fr-CH"/>
    </w:rPr>
  </w:style>
  <w:style w:type="paragraph" w:styleId="Titre1">
    <w:name w:val="heading 1"/>
    <w:basedOn w:val="Normal"/>
    <w:next w:val="Text1"/>
    <w:qFormat/>
    <w:rsid w:val="00C67E15"/>
    <w:pPr>
      <w:keepNext/>
      <w:numPr>
        <w:numId w:val="11"/>
      </w:numPr>
      <w:spacing w:before="120" w:after="120"/>
      <w:outlineLvl w:val="0"/>
    </w:pPr>
    <w:rPr>
      <w:b/>
      <w:kern w:val="28"/>
    </w:rPr>
  </w:style>
  <w:style w:type="paragraph" w:styleId="Titre2">
    <w:name w:val="heading 2"/>
    <w:basedOn w:val="Titre1"/>
    <w:next w:val="Text1"/>
    <w:qFormat/>
    <w:pPr>
      <w:tabs>
        <w:tab w:val="clear" w:pos="425"/>
        <w:tab w:val="left" w:pos="851"/>
      </w:tabs>
      <w:outlineLvl w:val="1"/>
    </w:pPr>
    <w:rPr>
      <w:sz w:val="22"/>
    </w:rPr>
  </w:style>
  <w:style w:type="paragraph" w:styleId="Titre3">
    <w:name w:val="heading 3"/>
    <w:basedOn w:val="Titre1"/>
    <w:next w:val="Text1"/>
    <w:qFormat/>
    <w:pPr>
      <w:tabs>
        <w:tab w:val="clear" w:pos="425"/>
        <w:tab w:val="left" w:pos="1276"/>
      </w:tabs>
      <w:outlineLvl w:val="2"/>
    </w:pPr>
    <w:rPr>
      <w:b w:val="0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Text1"/>
    <w:pPr>
      <w:tabs>
        <w:tab w:val="clear" w:pos="425"/>
        <w:tab w:val="clear" w:pos="851"/>
        <w:tab w:val="clear" w:pos="1276"/>
        <w:tab w:val="clear" w:pos="5670"/>
        <w:tab w:val="clear" w:pos="8618"/>
        <w:tab w:val="center" w:pos="4820"/>
        <w:tab w:val="right" w:pos="9412"/>
      </w:tabs>
      <w:spacing w:after="0" w:line="200" w:lineRule="exact"/>
    </w:pPr>
    <w:rPr>
      <w:sz w:val="18"/>
    </w:rPr>
  </w:style>
  <w:style w:type="paragraph" w:styleId="Pieddepage">
    <w:name w:val="footer"/>
    <w:basedOn w:val="En-tte"/>
    <w:link w:val="PieddepageCar"/>
    <w:uiPriority w:val="99"/>
  </w:style>
  <w:style w:type="paragraph" w:customStyle="1" w:styleId="Text2">
    <w:name w:val="Text_2"/>
    <w:basedOn w:val="Text1"/>
    <w:pPr>
      <w:numPr>
        <w:numId w:val="8"/>
      </w:numPr>
    </w:pPr>
  </w:style>
  <w:style w:type="paragraph" w:customStyle="1" w:styleId="Voradresse">
    <w:name w:val="Voradresse"/>
    <w:basedOn w:val="Text1"/>
    <w:pPr>
      <w:tabs>
        <w:tab w:val="clear" w:pos="851"/>
        <w:tab w:val="clear" w:pos="1276"/>
        <w:tab w:val="clear" w:pos="5670"/>
        <w:tab w:val="clear" w:pos="8618"/>
      </w:tabs>
      <w:spacing w:after="1280"/>
    </w:pPr>
  </w:style>
  <w:style w:type="paragraph" w:customStyle="1" w:styleId="Adresse">
    <w:name w:val="Adresse"/>
    <w:basedOn w:val="Text1"/>
    <w:pPr>
      <w:tabs>
        <w:tab w:val="clear" w:pos="425"/>
        <w:tab w:val="clear" w:pos="851"/>
        <w:tab w:val="clear" w:pos="1276"/>
        <w:tab w:val="clear" w:pos="5670"/>
      </w:tabs>
      <w:spacing w:after="0"/>
      <w:ind w:left="1021"/>
    </w:pPr>
  </w:style>
  <w:style w:type="paragraph" w:customStyle="1" w:styleId="Nachadresse">
    <w:name w:val="Nachadresse"/>
    <w:basedOn w:val="Text1"/>
    <w:pPr>
      <w:tabs>
        <w:tab w:val="clear" w:pos="851"/>
        <w:tab w:val="clear" w:pos="1276"/>
        <w:tab w:val="clear" w:pos="5670"/>
        <w:tab w:val="clear" w:pos="8618"/>
      </w:tabs>
      <w:spacing w:after="720"/>
    </w:pPr>
  </w:style>
  <w:style w:type="paragraph" w:styleId="Date">
    <w:name w:val="Date"/>
    <w:basedOn w:val="Text1"/>
    <w:pPr>
      <w:tabs>
        <w:tab w:val="clear" w:pos="425"/>
        <w:tab w:val="clear" w:pos="851"/>
        <w:tab w:val="clear" w:pos="1276"/>
        <w:tab w:val="clear" w:pos="5670"/>
        <w:tab w:val="left" w:pos="2126"/>
      </w:tabs>
    </w:pPr>
  </w:style>
  <w:style w:type="paragraph" w:customStyle="1" w:styleId="Abst10">
    <w:name w:val="Abst_1'0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  <w:spacing w:after="0"/>
    </w:pPr>
  </w:style>
  <w:style w:type="paragraph" w:customStyle="1" w:styleId="Titel1">
    <w:name w:val="Titel_1"/>
    <w:basedOn w:val="Normal"/>
    <w:rsid w:val="00C67E15"/>
    <w:pPr>
      <w:tabs>
        <w:tab w:val="left" w:pos="425"/>
      </w:tabs>
      <w:spacing w:after="120"/>
    </w:pPr>
    <w:rPr>
      <w:b/>
      <w:sz w:val="28"/>
    </w:rPr>
  </w:style>
  <w:style w:type="paragraph" w:customStyle="1" w:styleId="Titel2">
    <w:name w:val="Titel_2"/>
    <w:basedOn w:val="Titel1"/>
    <w:rsid w:val="00C67E15"/>
    <w:pPr>
      <w:spacing w:before="120"/>
    </w:pPr>
    <w:rPr>
      <w:sz w:val="20"/>
    </w:rPr>
  </w:style>
  <w:style w:type="paragraph" w:styleId="Salutations">
    <w:name w:val="Salutation"/>
    <w:basedOn w:val="Text1"/>
    <w:pPr>
      <w:tabs>
        <w:tab w:val="clear" w:pos="851"/>
        <w:tab w:val="clear" w:pos="1276"/>
        <w:tab w:val="clear" w:pos="5670"/>
        <w:tab w:val="clear" w:pos="8618"/>
      </w:tabs>
    </w:pPr>
  </w:style>
  <w:style w:type="paragraph" w:customStyle="1" w:styleId="Text1">
    <w:name w:val="Text_1"/>
    <w:basedOn w:val="Normal"/>
    <w:rsid w:val="00C67E15"/>
    <w:pPr>
      <w:tabs>
        <w:tab w:val="left" w:pos="425"/>
        <w:tab w:val="left" w:pos="851"/>
        <w:tab w:val="left" w:pos="1276"/>
        <w:tab w:val="left" w:pos="5670"/>
        <w:tab w:val="right" w:pos="8618"/>
      </w:tabs>
      <w:spacing w:after="120"/>
      <w:jc w:val="both"/>
    </w:pPr>
  </w:style>
  <w:style w:type="paragraph" w:customStyle="1" w:styleId="Titel3">
    <w:name w:val="Titel_3"/>
    <w:basedOn w:val="Normal"/>
    <w:pPr>
      <w:spacing w:after="180"/>
    </w:pPr>
    <w:rPr>
      <w:i/>
      <w:sz w:val="22"/>
    </w:rPr>
  </w:style>
  <w:style w:type="paragraph" w:customStyle="1" w:styleId="Aufzhlg1">
    <w:name w:val="Aufzählg_1"/>
    <w:basedOn w:val="Text2"/>
  </w:style>
  <w:style w:type="paragraph" w:customStyle="1" w:styleId="Aufzhlg2">
    <w:name w:val="Aufzählg_2"/>
    <w:basedOn w:val="Text2"/>
    <w:pPr>
      <w:numPr>
        <w:numId w:val="6"/>
      </w:numPr>
    </w:pPr>
  </w:style>
  <w:style w:type="paragraph" w:customStyle="1" w:styleId="Wappen">
    <w:name w:val="Wappen"/>
    <w:basedOn w:val="Normal"/>
    <w:pPr>
      <w:framePr w:hSpace="142" w:wrap="around" w:vAnchor="page" w:hAnchor="page" w:x="398" w:y="7202"/>
    </w:pPr>
    <w:rPr>
      <w:rFonts w:ascii="Jarial" w:hAnsi="Jarial"/>
      <w:sz w:val="141"/>
    </w:rPr>
  </w:style>
  <w:style w:type="paragraph" w:customStyle="1" w:styleId="BrfKopf2">
    <w:name w:val="BrfKopf_2"/>
    <w:basedOn w:val="Normal"/>
    <w:pPr>
      <w:framePr w:w="4536" w:h="3606" w:hSpace="113" w:wrap="around" w:vAnchor="page" w:hAnchor="page" w:x="1645" w:y="341"/>
      <w:tabs>
        <w:tab w:val="left" w:pos="2268"/>
      </w:tabs>
    </w:pPr>
    <w:rPr>
      <w:sz w:val="18"/>
    </w:rPr>
  </w:style>
  <w:style w:type="paragraph" w:customStyle="1" w:styleId="BrfKopf1">
    <w:name w:val="BrfKopf_1"/>
    <w:basedOn w:val="Normal"/>
    <w:pPr>
      <w:framePr w:w="4536" w:h="3606" w:hSpace="113" w:wrap="around" w:vAnchor="page" w:hAnchor="page" w:x="1645" w:y="341"/>
      <w:tabs>
        <w:tab w:val="left" w:pos="2268"/>
      </w:tabs>
    </w:pPr>
    <w:rPr>
      <w:b/>
      <w:sz w:val="18"/>
    </w:rPr>
  </w:style>
  <w:style w:type="paragraph" w:customStyle="1" w:styleId="Text3">
    <w:name w:val="Text_3"/>
    <w:basedOn w:val="Text1"/>
    <w:pPr>
      <w:ind w:left="425"/>
    </w:pPr>
  </w:style>
  <w:style w:type="paragraph" w:customStyle="1" w:styleId="Abst15">
    <w:name w:val="Abst_1'5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</w:pPr>
  </w:style>
  <w:style w:type="paragraph" w:customStyle="1" w:styleId="Abst20">
    <w:name w:val="Abst_2'0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</w:pPr>
  </w:style>
  <w:style w:type="paragraph" w:customStyle="1" w:styleId="Text4">
    <w:name w:val="Text_4"/>
    <w:basedOn w:val="Text2"/>
    <w:pPr>
      <w:numPr>
        <w:numId w:val="4"/>
      </w:numPr>
      <w:tabs>
        <w:tab w:val="clear" w:pos="5670"/>
        <w:tab w:val="clear" w:pos="8618"/>
        <w:tab w:val="left" w:pos="1702"/>
        <w:tab w:val="left" w:pos="4537"/>
        <w:tab w:val="right" w:pos="9072"/>
      </w:tabs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eilage">
    <w:name w:val="Beilage"/>
    <w:basedOn w:val="Text1"/>
    <w:pPr>
      <w:tabs>
        <w:tab w:val="clear" w:pos="851"/>
        <w:tab w:val="clear" w:pos="1276"/>
        <w:tab w:val="clear" w:pos="5670"/>
      </w:tabs>
      <w:spacing w:after="60"/>
    </w:pPr>
  </w:style>
  <w:style w:type="character" w:styleId="Numrodepage">
    <w:name w:val="page number"/>
    <w:basedOn w:val="Policepardfaut"/>
  </w:style>
  <w:style w:type="paragraph" w:customStyle="1" w:styleId="Grussform">
    <w:name w:val="Grussform"/>
    <w:basedOn w:val="Text1"/>
    <w:pPr>
      <w:spacing w:after="0"/>
      <w:ind w:left="5670"/>
    </w:pPr>
  </w:style>
  <w:style w:type="paragraph" w:customStyle="1" w:styleId="Text">
    <w:name w:val="Text"/>
    <w:basedOn w:val="Normal"/>
    <w:rsid w:val="009F33A2"/>
    <w:pPr>
      <w:spacing w:after="120"/>
      <w:jc w:val="both"/>
    </w:pPr>
    <w:rPr>
      <w:szCs w:val="24"/>
      <w:lang w:val="de-CH"/>
    </w:rPr>
  </w:style>
  <w:style w:type="paragraph" w:customStyle="1" w:styleId="Tabelle">
    <w:name w:val="Tabelle"/>
    <w:basedOn w:val="Normal"/>
    <w:rsid w:val="009F33A2"/>
    <w:pPr>
      <w:tabs>
        <w:tab w:val="left" w:pos="425"/>
        <w:tab w:val="left" w:pos="851"/>
        <w:tab w:val="left" w:pos="4537"/>
        <w:tab w:val="right" w:pos="9072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lang w:val="de-DE"/>
    </w:rPr>
  </w:style>
  <w:style w:type="character" w:styleId="CitationHTML">
    <w:name w:val="HTML Cite"/>
    <w:rsid w:val="002E20C8"/>
    <w:rPr>
      <w:i w:val="0"/>
      <w:iCs w:val="0"/>
      <w:color w:val="008000"/>
    </w:rPr>
  </w:style>
  <w:style w:type="character" w:styleId="Lienhypertexte">
    <w:name w:val="Hyperlink"/>
    <w:rsid w:val="002E20C8"/>
    <w:rPr>
      <w:color w:val="0000FF"/>
      <w:u w:val="single"/>
    </w:rPr>
  </w:style>
  <w:style w:type="character" w:customStyle="1" w:styleId="BesuchterHyperlink">
    <w:name w:val="BesuchterHyperlink"/>
    <w:rsid w:val="002E20C8"/>
    <w:rPr>
      <w:color w:val="800080"/>
      <w:u w:val="single"/>
    </w:rPr>
  </w:style>
  <w:style w:type="paragraph" w:styleId="Explorateurdedocuments">
    <w:name w:val="Document Map"/>
    <w:basedOn w:val="Normal"/>
    <w:link w:val="ExplorateurdedocumentsCar"/>
    <w:rsid w:val="00FA219E"/>
    <w:rPr>
      <w:rFonts w:ascii="Tahoma" w:hAnsi="Tahoma"/>
      <w:sz w:val="16"/>
      <w:szCs w:val="16"/>
      <w:lang w:eastAsia="x-none"/>
    </w:rPr>
  </w:style>
  <w:style w:type="character" w:customStyle="1" w:styleId="ExplorateurdedocumentsCar">
    <w:name w:val="Explorateur de documents Car"/>
    <w:link w:val="Explorateurdedocuments"/>
    <w:rsid w:val="00FA219E"/>
    <w:rPr>
      <w:rFonts w:ascii="Tahoma" w:hAnsi="Tahoma" w:cs="Tahoma"/>
      <w:sz w:val="16"/>
      <w:szCs w:val="16"/>
      <w:lang w:val="fr-CH"/>
    </w:rPr>
  </w:style>
  <w:style w:type="character" w:customStyle="1" w:styleId="fontstyle01">
    <w:name w:val="fontstyle01"/>
    <w:rsid w:val="000128E5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PieddepageCar">
    <w:name w:val="Pied de page Car"/>
    <w:link w:val="Pieddepage"/>
    <w:uiPriority w:val="99"/>
    <w:locked/>
    <w:rsid w:val="00916DDE"/>
    <w:rPr>
      <w:rFonts w:ascii="Arial" w:hAnsi="Arial"/>
      <w:sz w:val="18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9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min.ch/opc/fr/classified-compilation/20101912/index.html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emf"/><Relationship Id="rId10" Type="http://schemas.openxmlformats.org/officeDocument/2006/relationships/hyperlink" Target="https://www.admin.ch/opc/fr/classified-compilation/20143394/index.html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www.admin.ch/opc/fr/classified-compilation/20143388/index.html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P_KL_VORLAGEN\Informationsdokument%20franz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BD22F-1147-45F2-B180-8511FC479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Informationsdokument franz</Template>
  <TotalTime>0</TotalTime>
  <Pages>1</Pages>
  <Words>2243</Words>
  <Characters>12340</Characters>
  <Application>Microsoft Office Word</Application>
  <DocSecurity>0</DocSecurity>
  <Lines>102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Informations à l’intention des organisateurs de manifestation</vt:lpstr>
      <vt:lpstr>Informations à l’intention des organisateurs de manifestation</vt:lpstr>
    </vt:vector>
  </TitlesOfParts>
  <LinksUpToDate>false</LinksUpToDate>
  <CharactersWithSpaces>14554</CharactersWithSpaces>
  <SharedDoc>false</SharedDoc>
  <HLinks>
    <vt:vector size="18" baseType="variant">
      <vt:variant>
        <vt:i4>2555944</vt:i4>
      </vt:variant>
      <vt:variant>
        <vt:i4>6</vt:i4>
      </vt:variant>
      <vt:variant>
        <vt:i4>0</vt:i4>
      </vt:variant>
      <vt:variant>
        <vt:i4>5</vt:i4>
      </vt:variant>
      <vt:variant>
        <vt:lpwstr>https://www.admin.ch/opc/fr/classified-compilation/20143394/index.html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https://www.admin.ch/opc/fr/classified-compilation/20143388/index.html</vt:lpwstr>
      </vt:variant>
      <vt:variant>
        <vt:lpwstr/>
      </vt:variant>
      <vt:variant>
        <vt:i4>2949152</vt:i4>
      </vt:variant>
      <vt:variant>
        <vt:i4>0</vt:i4>
      </vt:variant>
      <vt:variant>
        <vt:i4>0</vt:i4>
      </vt:variant>
      <vt:variant>
        <vt:i4>5</vt:i4>
      </vt:variant>
      <vt:variant>
        <vt:lpwstr>https://www.admin.ch/opc/fr/classified-compilation/20101912/index.html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Informations à l’intention des organisateurs de manifestation</dc:title>
  <dc:subject/>
  <dc:creator/>
  <cp:keywords/>
  <cp:lastModifiedBy/>
  <cp:revision>1</cp:revision>
  <cp:lastPrinted>2010-03-31T07:53:00Z</cp:lastPrinted>
  <dcterms:created xsi:type="dcterms:W3CDTF">2022-01-05T10:12:00Z</dcterms:created>
  <dcterms:modified xsi:type="dcterms:W3CDTF">2022-01-05T10:12:00Z</dcterms:modified>
</cp:coreProperties>
</file>